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8F4" w:rsidRPr="00CC206D" w:rsidRDefault="004418F4" w:rsidP="004418F4">
      <w:pPr>
        <w:rPr>
          <w:u w:val="single"/>
        </w:rPr>
      </w:pPr>
      <w:r>
        <w:t>NAME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TEACHER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4418F4" w:rsidRPr="00D71BA4" w:rsidRDefault="004418F4" w:rsidP="004418F4">
      <w:pPr>
        <w:jc w:val="center"/>
        <w:rPr>
          <w:b/>
          <w:bCs/>
          <w:color w:val="D9D9D9"/>
          <w:sz w:val="144"/>
          <w:szCs w:val="144"/>
        </w:rPr>
      </w:pPr>
      <w:r w:rsidRPr="00D71BA4">
        <w:rPr>
          <w:b/>
          <w:bCs/>
          <w:color w:val="D9D9D9"/>
          <w:sz w:val="144"/>
          <w:szCs w:val="144"/>
        </w:rPr>
        <w:t>NQA</w:t>
      </w:r>
    </w:p>
    <w:p w:rsidR="004418F4" w:rsidRPr="00D71BA4" w:rsidRDefault="004418F4" w:rsidP="004418F4">
      <w:pPr>
        <w:jc w:val="center"/>
        <w:rPr>
          <w:bCs/>
          <w:sz w:val="20"/>
        </w:rPr>
      </w:pPr>
      <w:r w:rsidRPr="00D71BA4">
        <w:rPr>
          <w:bCs/>
          <w:sz w:val="20"/>
        </w:rPr>
        <w:t>Nayland Qualification Authority</w:t>
      </w:r>
    </w:p>
    <w:p w:rsidR="00BD1A76" w:rsidRPr="00BD1A76" w:rsidRDefault="00BD1A76" w:rsidP="00BD1A76">
      <w:pPr>
        <w:spacing w:line="240" w:lineRule="auto"/>
        <w:jc w:val="center"/>
        <w:rPr>
          <w:rFonts w:ascii="Arial" w:hAnsi="Arial" w:cs="Arial"/>
          <w:sz w:val="20"/>
        </w:rPr>
      </w:pPr>
    </w:p>
    <w:p w:rsidR="00F91546" w:rsidRPr="00F91546" w:rsidRDefault="00F91546" w:rsidP="00F91546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4" w:color="auto"/>
        </w:pBdr>
        <w:shd w:val="clear" w:color="auto" w:fill="FDE9D9" w:themeFill="accent6" w:themeFillTint="33"/>
        <w:spacing w:line="240" w:lineRule="auto"/>
        <w:jc w:val="center"/>
        <w:rPr>
          <w:rFonts w:ascii="Arial" w:hAnsi="Arial" w:cs="Arial"/>
          <w:b/>
          <w:sz w:val="44"/>
          <w:szCs w:val="44"/>
        </w:rPr>
      </w:pPr>
      <w:r w:rsidRPr="00F91546">
        <w:rPr>
          <w:b/>
          <w:bCs/>
          <w:sz w:val="44"/>
          <w:szCs w:val="44"/>
        </w:rPr>
        <w:t>Level</w:t>
      </w:r>
      <w:r w:rsidRPr="00F91546">
        <w:rPr>
          <w:b/>
          <w:sz w:val="44"/>
          <w:szCs w:val="44"/>
        </w:rPr>
        <w:t xml:space="preserve"> Two Biology, 201</w:t>
      </w:r>
      <w:r w:rsidR="00AB05E6">
        <w:rPr>
          <w:b/>
          <w:sz w:val="44"/>
          <w:szCs w:val="44"/>
        </w:rPr>
        <w:t>4</w:t>
      </w:r>
    </w:p>
    <w:p w:rsidR="004418F4" w:rsidRPr="007646A3" w:rsidRDefault="004418F4" w:rsidP="004418F4">
      <w:pPr>
        <w:jc w:val="center"/>
        <w:rPr>
          <w:b/>
          <w:bCs/>
          <w:sz w:val="36"/>
          <w:szCs w:val="36"/>
        </w:rPr>
      </w:pPr>
    </w:p>
    <w:p w:rsidR="004418F4" w:rsidRPr="00BD1A76" w:rsidRDefault="004418F4" w:rsidP="004418F4">
      <w:pPr>
        <w:spacing w:line="240" w:lineRule="auto"/>
        <w:jc w:val="center"/>
        <w:rPr>
          <w:rFonts w:ascii="Arial" w:hAnsi="Arial" w:cs="Arial"/>
          <w:sz w:val="20"/>
        </w:rPr>
      </w:pPr>
      <w:r w:rsidRPr="007646A3">
        <w:rPr>
          <w:b/>
          <w:bCs/>
          <w:sz w:val="28"/>
          <w:szCs w:val="28"/>
        </w:rPr>
        <w:t xml:space="preserve">  </w:t>
      </w:r>
    </w:p>
    <w:p w:rsidR="00BD1A76" w:rsidRPr="00BD1A76" w:rsidRDefault="00BD1A76" w:rsidP="00BD1A76">
      <w:pPr>
        <w:spacing w:line="240" w:lineRule="auto"/>
        <w:jc w:val="center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54"/>
      </w:tblGrid>
      <w:tr w:rsidR="00BD1A76" w:rsidRPr="00BD1A76" w:rsidTr="00073FC5">
        <w:tc>
          <w:tcPr>
            <w:tcW w:w="9854" w:type="dxa"/>
            <w:shd w:val="clear" w:color="auto" w:fill="FDE9D9" w:themeFill="accent6" w:themeFillTint="33"/>
          </w:tcPr>
          <w:p w:rsidR="00BD1A76" w:rsidRPr="00BD1A76" w:rsidRDefault="00BD1A76" w:rsidP="00BD1A76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D1A76" w:rsidRPr="00BD1A76" w:rsidRDefault="00F91546" w:rsidP="009D063B">
            <w:pPr>
              <w:shd w:val="clear" w:color="auto" w:fill="FDE9D9" w:themeFill="accent6" w:themeFillTint="33"/>
              <w:spacing w:line="240" w:lineRule="auto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E46CA8">
              <w:rPr>
                <w:sz w:val="36"/>
                <w:szCs w:val="36"/>
              </w:rPr>
              <w:t xml:space="preserve">91156 </w:t>
            </w:r>
            <w:r>
              <w:rPr>
                <w:sz w:val="36"/>
                <w:szCs w:val="36"/>
              </w:rPr>
              <w:t>:</w:t>
            </w:r>
            <w:r w:rsidRPr="00E46CA8">
              <w:rPr>
                <w:sz w:val="36"/>
                <w:szCs w:val="36"/>
              </w:rPr>
              <w:t xml:space="preserve">  </w:t>
            </w:r>
            <w:r w:rsidR="00BD1A76" w:rsidRPr="00BD1A76">
              <w:rPr>
                <w:rFonts w:ascii="Arial" w:hAnsi="Arial" w:cs="Arial"/>
                <w:b/>
                <w:sz w:val="36"/>
                <w:szCs w:val="36"/>
              </w:rPr>
              <w:t>Demonstrate understanding of life processes at the cellular level</w:t>
            </w:r>
          </w:p>
          <w:p w:rsidR="00BD1A76" w:rsidRPr="00BD1A76" w:rsidRDefault="00BD1A76" w:rsidP="009D063B">
            <w:pPr>
              <w:shd w:val="clear" w:color="auto" w:fill="FDE9D9" w:themeFill="accent6" w:themeFillTint="33"/>
              <w:spacing w:line="24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D1A76">
              <w:rPr>
                <w:rFonts w:ascii="Arial" w:hAnsi="Arial" w:cs="Arial"/>
                <w:sz w:val="32"/>
                <w:szCs w:val="32"/>
              </w:rPr>
              <w:t>Credits: 4</w:t>
            </w:r>
          </w:p>
          <w:p w:rsidR="00BD1A76" w:rsidRPr="00BD1A76" w:rsidRDefault="00BD1A76" w:rsidP="00BD1A76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D1A76" w:rsidRPr="00BD1A76" w:rsidRDefault="00BD1A76" w:rsidP="00BD1A76">
      <w:pPr>
        <w:pStyle w:val="Heading3"/>
        <w:numPr>
          <w:ilvl w:val="0"/>
          <w:numId w:val="0"/>
        </w:numPr>
        <w:spacing w:line="240" w:lineRule="auto"/>
        <w:jc w:val="center"/>
        <w:rPr>
          <w:rFonts w:ascii="Arial" w:hAnsi="Arial"/>
          <w:sz w:val="20"/>
        </w:rPr>
      </w:pPr>
    </w:p>
    <w:p w:rsidR="00BD1A76" w:rsidRPr="00BD1A76" w:rsidRDefault="00BD1A76" w:rsidP="00BD1A76">
      <w:pPr>
        <w:pStyle w:val="Heading3"/>
        <w:numPr>
          <w:ilvl w:val="0"/>
          <w:numId w:val="0"/>
        </w:numPr>
        <w:spacing w:line="240" w:lineRule="auto"/>
        <w:jc w:val="center"/>
        <w:rPr>
          <w:rFonts w:ascii="Arial" w:hAnsi="Arial"/>
          <w:szCs w:val="24"/>
        </w:rPr>
      </w:pPr>
      <w:r w:rsidRPr="00BD1A76">
        <w:rPr>
          <w:rFonts w:ascii="Arial" w:hAnsi="Arial"/>
          <w:szCs w:val="24"/>
        </w:rPr>
        <w:t xml:space="preserve">Suggested Time: </w:t>
      </w:r>
      <w:r w:rsidR="00F222A2">
        <w:rPr>
          <w:rFonts w:ascii="Arial" w:hAnsi="Arial"/>
          <w:szCs w:val="24"/>
        </w:rPr>
        <w:t>7</w:t>
      </w:r>
      <w:r w:rsidR="002B7D0F">
        <w:rPr>
          <w:rFonts w:ascii="Arial" w:hAnsi="Arial"/>
          <w:szCs w:val="24"/>
        </w:rPr>
        <w:t>0</w:t>
      </w:r>
      <w:r w:rsidRPr="00BD1A76">
        <w:rPr>
          <w:rFonts w:ascii="Arial" w:hAnsi="Arial"/>
          <w:szCs w:val="24"/>
        </w:rPr>
        <w:t xml:space="preserve"> minutes</w:t>
      </w:r>
    </w:p>
    <w:p w:rsidR="00BD1A76" w:rsidRPr="00BD1A76" w:rsidRDefault="00BD1A76" w:rsidP="00BD1A76">
      <w:pPr>
        <w:spacing w:line="240" w:lineRule="auto"/>
        <w:jc w:val="center"/>
        <w:rPr>
          <w:rFonts w:ascii="Arial" w:hAnsi="Arial" w:cs="Arial"/>
          <w:sz w:val="20"/>
          <w:szCs w:val="22"/>
        </w:rPr>
      </w:pPr>
    </w:p>
    <w:p w:rsidR="00BD1A76" w:rsidRPr="00BD1A76" w:rsidRDefault="00BD1A76" w:rsidP="00BD1A76">
      <w:pPr>
        <w:spacing w:line="240" w:lineRule="auto"/>
        <w:rPr>
          <w:rFonts w:ascii="Arial" w:hAnsi="Arial" w:cs="Arial"/>
          <w:b/>
          <w:sz w:val="22"/>
          <w:szCs w:val="22"/>
        </w:rPr>
      </w:pPr>
      <w:r w:rsidRPr="00BD1A76">
        <w:rPr>
          <w:rFonts w:ascii="Arial" w:hAnsi="Arial" w:cs="Arial"/>
          <w:b/>
          <w:sz w:val="22"/>
          <w:szCs w:val="22"/>
        </w:rPr>
        <w:t>Instructions</w:t>
      </w:r>
    </w:p>
    <w:p w:rsidR="00BD1A76" w:rsidRPr="00BD1A76" w:rsidRDefault="00BD1A76" w:rsidP="00BD1A76">
      <w:pPr>
        <w:numPr>
          <w:ilvl w:val="0"/>
          <w:numId w:val="2"/>
        </w:numPr>
        <w:spacing w:line="240" w:lineRule="auto"/>
        <w:jc w:val="left"/>
        <w:rPr>
          <w:rFonts w:ascii="Arial" w:hAnsi="Arial" w:cs="Arial"/>
          <w:sz w:val="22"/>
          <w:szCs w:val="22"/>
        </w:rPr>
      </w:pPr>
      <w:r w:rsidRPr="00BD1A76">
        <w:rPr>
          <w:rFonts w:ascii="Arial" w:hAnsi="Arial" w:cs="Arial"/>
          <w:sz w:val="22"/>
          <w:szCs w:val="22"/>
        </w:rPr>
        <w:t>Answer all q</w:t>
      </w:r>
      <w:r w:rsidR="001B51C9">
        <w:rPr>
          <w:rFonts w:ascii="Arial" w:hAnsi="Arial" w:cs="Arial"/>
          <w:sz w:val="22"/>
          <w:szCs w:val="22"/>
        </w:rPr>
        <w:t>uestions in the spaces provided.</w:t>
      </w:r>
    </w:p>
    <w:p w:rsidR="00BD1A76" w:rsidRPr="00BD1A76" w:rsidRDefault="00BD1A76" w:rsidP="00BD1A76">
      <w:pPr>
        <w:numPr>
          <w:ilvl w:val="0"/>
          <w:numId w:val="2"/>
        </w:numPr>
        <w:spacing w:line="240" w:lineRule="auto"/>
        <w:jc w:val="left"/>
        <w:rPr>
          <w:rFonts w:ascii="Arial" w:hAnsi="Arial" w:cs="Arial"/>
          <w:sz w:val="22"/>
          <w:szCs w:val="22"/>
        </w:rPr>
      </w:pPr>
      <w:r w:rsidRPr="00BD1A76">
        <w:rPr>
          <w:rFonts w:ascii="Arial" w:hAnsi="Arial" w:cs="Arial"/>
          <w:sz w:val="22"/>
          <w:szCs w:val="22"/>
        </w:rPr>
        <w:t>You must hand this examination paper to the superviso</w:t>
      </w:r>
      <w:r w:rsidR="001B51C9">
        <w:rPr>
          <w:rFonts w:ascii="Arial" w:hAnsi="Arial" w:cs="Arial"/>
          <w:sz w:val="22"/>
          <w:szCs w:val="22"/>
        </w:rPr>
        <w:t>r at the end of the examination.</w:t>
      </w:r>
    </w:p>
    <w:p w:rsidR="00BD1A76" w:rsidRPr="00BD1A76" w:rsidRDefault="006E14CE" w:rsidP="00BD1A76">
      <w:pPr>
        <w:numPr>
          <w:ilvl w:val="0"/>
          <w:numId w:val="2"/>
        </w:numPr>
        <w:spacing w:line="240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Check that this paper has all 10</w:t>
      </w:r>
      <w:r w:rsidR="00BD1A76" w:rsidRPr="00BD1A76">
        <w:rPr>
          <w:rFonts w:ascii="Arial" w:hAnsi="Arial" w:cs="Arial"/>
          <w:sz w:val="22"/>
          <w:szCs w:val="22"/>
        </w:rPr>
        <w:t xml:space="preserve"> pages numbered and in the correct order.</w:t>
      </w:r>
    </w:p>
    <w:p w:rsidR="00BD1A76" w:rsidRPr="00BD1A76" w:rsidRDefault="00BD1A76" w:rsidP="00BD1A76">
      <w:pPr>
        <w:spacing w:line="240" w:lineRule="auto"/>
        <w:jc w:val="left"/>
        <w:rPr>
          <w:rFonts w:ascii="Arial" w:hAnsi="Arial" w:cs="Arial"/>
          <w:sz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7"/>
        <w:gridCol w:w="620"/>
        <w:gridCol w:w="2693"/>
        <w:gridCol w:w="614"/>
        <w:gridCol w:w="2618"/>
        <w:gridCol w:w="595"/>
      </w:tblGrid>
      <w:tr w:rsidR="00BD1A76" w:rsidRPr="00BD1A76" w:rsidTr="00073FC5">
        <w:trPr>
          <w:cantSplit/>
        </w:trPr>
        <w:tc>
          <w:tcPr>
            <w:tcW w:w="9747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:rsidR="00BD1A76" w:rsidRPr="00BD1A76" w:rsidRDefault="00BD1A76" w:rsidP="00BD1A76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1A76">
              <w:rPr>
                <w:rFonts w:ascii="Arial" w:hAnsi="Arial" w:cs="Arial"/>
                <w:sz w:val="22"/>
                <w:szCs w:val="28"/>
              </w:rPr>
              <w:t>Achievement Criteria. (for assessors only)</w:t>
            </w:r>
          </w:p>
        </w:tc>
      </w:tr>
      <w:tr w:rsidR="00BD1A76" w:rsidRPr="00BD1A76" w:rsidTr="00073FC5">
        <w:tc>
          <w:tcPr>
            <w:tcW w:w="32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BD1A76" w:rsidRPr="00BD1A76" w:rsidRDefault="00BD1A76" w:rsidP="00BD1A76">
            <w:pPr>
              <w:spacing w:line="240" w:lineRule="auto"/>
              <w:jc w:val="center"/>
              <w:rPr>
                <w:rFonts w:ascii="Arial" w:hAnsi="Arial" w:cs="Arial"/>
                <w:szCs w:val="28"/>
              </w:rPr>
            </w:pPr>
            <w:r w:rsidRPr="00BD1A76">
              <w:rPr>
                <w:rFonts w:ascii="Arial" w:hAnsi="Arial" w:cs="Arial"/>
                <w:sz w:val="22"/>
                <w:szCs w:val="28"/>
              </w:rPr>
              <w:t>Achievement</w:t>
            </w:r>
          </w:p>
        </w:tc>
        <w:tc>
          <w:tcPr>
            <w:tcW w:w="33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BD1A76" w:rsidRPr="00BD1A76" w:rsidRDefault="00BD1A76" w:rsidP="00BD1A76">
            <w:pPr>
              <w:spacing w:line="240" w:lineRule="auto"/>
              <w:jc w:val="center"/>
              <w:rPr>
                <w:rFonts w:ascii="Arial" w:hAnsi="Arial" w:cs="Arial"/>
                <w:szCs w:val="28"/>
              </w:rPr>
            </w:pPr>
            <w:r w:rsidRPr="00BD1A76">
              <w:rPr>
                <w:rFonts w:ascii="Arial" w:hAnsi="Arial" w:cs="Arial"/>
                <w:sz w:val="22"/>
                <w:szCs w:val="28"/>
              </w:rPr>
              <w:t xml:space="preserve">Achievement </w:t>
            </w:r>
          </w:p>
          <w:p w:rsidR="00BD1A76" w:rsidRPr="00BD1A76" w:rsidRDefault="00BD1A76" w:rsidP="00BD1A76">
            <w:pPr>
              <w:spacing w:line="240" w:lineRule="auto"/>
              <w:jc w:val="center"/>
              <w:rPr>
                <w:rFonts w:ascii="Arial" w:hAnsi="Arial" w:cs="Arial"/>
                <w:szCs w:val="28"/>
              </w:rPr>
            </w:pPr>
            <w:r w:rsidRPr="00BD1A76">
              <w:rPr>
                <w:rFonts w:ascii="Arial" w:hAnsi="Arial" w:cs="Arial"/>
                <w:sz w:val="22"/>
                <w:szCs w:val="28"/>
              </w:rPr>
              <w:t>with Merit</w:t>
            </w:r>
          </w:p>
        </w:tc>
        <w:tc>
          <w:tcPr>
            <w:tcW w:w="32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  <w:vAlign w:val="center"/>
          </w:tcPr>
          <w:p w:rsidR="00BD1A76" w:rsidRPr="00BD1A76" w:rsidRDefault="00BD1A76" w:rsidP="00BD1A76">
            <w:pPr>
              <w:spacing w:line="240" w:lineRule="auto"/>
              <w:jc w:val="center"/>
              <w:rPr>
                <w:rFonts w:ascii="Arial" w:hAnsi="Arial" w:cs="Arial"/>
                <w:szCs w:val="28"/>
              </w:rPr>
            </w:pPr>
            <w:r w:rsidRPr="00BD1A76">
              <w:rPr>
                <w:rFonts w:ascii="Arial" w:hAnsi="Arial" w:cs="Arial"/>
                <w:sz w:val="22"/>
                <w:szCs w:val="28"/>
              </w:rPr>
              <w:t>Achievement</w:t>
            </w:r>
          </w:p>
          <w:p w:rsidR="00BD1A76" w:rsidRPr="00BD1A76" w:rsidRDefault="00BD1A76" w:rsidP="00BD1A76">
            <w:pPr>
              <w:spacing w:line="240" w:lineRule="auto"/>
              <w:jc w:val="center"/>
              <w:rPr>
                <w:rFonts w:ascii="Arial" w:hAnsi="Arial" w:cs="Arial"/>
                <w:szCs w:val="28"/>
              </w:rPr>
            </w:pPr>
            <w:r w:rsidRPr="00BD1A76">
              <w:rPr>
                <w:rFonts w:ascii="Arial" w:hAnsi="Arial" w:cs="Arial"/>
                <w:sz w:val="22"/>
                <w:szCs w:val="28"/>
              </w:rPr>
              <w:t>with Excellence</w:t>
            </w:r>
          </w:p>
        </w:tc>
      </w:tr>
      <w:tr w:rsidR="00BD1A76" w:rsidRPr="00BD1A76" w:rsidTr="00073FC5">
        <w:trPr>
          <w:cantSplit/>
        </w:trPr>
        <w:tc>
          <w:tcPr>
            <w:tcW w:w="26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BD1A76" w:rsidRPr="00BD1A76" w:rsidRDefault="00BD1A76" w:rsidP="00BD1A76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BD1A76">
              <w:rPr>
                <w:rFonts w:ascii="Arial" w:hAnsi="Arial" w:cs="Arial"/>
                <w:sz w:val="22"/>
                <w:szCs w:val="22"/>
              </w:rPr>
              <w:t>Demonstrate understanding of life processes at the cellular level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1A76" w:rsidRPr="00BD1A76" w:rsidRDefault="00BD1A76" w:rsidP="00BD1A76">
            <w:pPr>
              <w:spacing w:line="240" w:lineRule="auto"/>
              <w:jc w:val="left"/>
              <w:rPr>
                <w:rFonts w:ascii="Arial" w:hAnsi="Arial" w:cs="Arial"/>
              </w:rPr>
            </w:pPr>
          </w:p>
          <w:p w:rsidR="00BD1A76" w:rsidRPr="00BD1A76" w:rsidRDefault="00BD1A76" w:rsidP="00BD1A76">
            <w:pPr>
              <w:spacing w:line="240" w:lineRule="auto"/>
              <w:jc w:val="left"/>
              <w:rPr>
                <w:rFonts w:ascii="Arial" w:hAnsi="Arial" w:cs="Arial"/>
              </w:rPr>
            </w:pPr>
          </w:p>
          <w:p w:rsidR="00BD1A76" w:rsidRPr="00BD1A76" w:rsidRDefault="00BD1A76" w:rsidP="00BD1A76">
            <w:pPr>
              <w:spacing w:line="240" w:lineRule="auto"/>
              <w:jc w:val="left"/>
              <w:rPr>
                <w:rFonts w:ascii="Arial" w:hAnsi="Arial" w:cs="Arial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BD1A76" w:rsidRPr="00BD1A76" w:rsidRDefault="00BD1A76" w:rsidP="00BD1A76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BD1A76">
              <w:rPr>
                <w:rFonts w:ascii="Arial" w:hAnsi="Arial" w:cs="Arial"/>
                <w:sz w:val="22"/>
                <w:szCs w:val="22"/>
              </w:rPr>
              <w:t>Demonstrate in-depth understanding of life processes at the cellular level</w:t>
            </w:r>
          </w:p>
        </w:tc>
        <w:tc>
          <w:tcPr>
            <w:tcW w:w="6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1A76" w:rsidRPr="00BD1A76" w:rsidRDefault="00BD1A76" w:rsidP="00BD1A76">
            <w:pPr>
              <w:spacing w:line="240" w:lineRule="auto"/>
              <w:jc w:val="left"/>
              <w:rPr>
                <w:rFonts w:ascii="Arial" w:hAnsi="Arial" w:cs="Arial"/>
              </w:rPr>
            </w:pPr>
          </w:p>
        </w:tc>
        <w:tc>
          <w:tcPr>
            <w:tcW w:w="26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</w:tcPr>
          <w:p w:rsidR="00BD1A76" w:rsidRPr="00BD1A76" w:rsidRDefault="00BD1A76" w:rsidP="00BD1A76">
            <w:pPr>
              <w:spacing w:line="240" w:lineRule="auto"/>
              <w:jc w:val="left"/>
              <w:rPr>
                <w:rFonts w:ascii="Arial" w:hAnsi="Arial" w:cs="Arial"/>
              </w:rPr>
            </w:pPr>
            <w:r w:rsidRPr="00BD1A76">
              <w:rPr>
                <w:rFonts w:ascii="Arial" w:hAnsi="Arial" w:cs="Arial"/>
                <w:sz w:val="22"/>
                <w:szCs w:val="22"/>
              </w:rPr>
              <w:t xml:space="preserve">Demonstrate comprehensive understanding of life </w:t>
            </w:r>
            <w:r w:rsidR="001B51C9">
              <w:rPr>
                <w:rFonts w:ascii="Arial" w:hAnsi="Arial" w:cs="Arial"/>
                <w:sz w:val="22"/>
                <w:szCs w:val="22"/>
              </w:rPr>
              <w:t>processes at the cellular level</w:t>
            </w:r>
          </w:p>
        </w:tc>
        <w:tc>
          <w:tcPr>
            <w:tcW w:w="5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1A76" w:rsidRPr="00BD1A76" w:rsidRDefault="00BD1A76" w:rsidP="00BD1A76">
            <w:pPr>
              <w:spacing w:line="240" w:lineRule="auto"/>
              <w:rPr>
                <w:rFonts w:ascii="Arial" w:hAnsi="Arial" w:cs="Arial"/>
              </w:rPr>
            </w:pPr>
          </w:p>
        </w:tc>
      </w:tr>
      <w:tr w:rsidR="00BD1A76" w:rsidRPr="00BD1A76" w:rsidTr="00073FC5">
        <w:trPr>
          <w:cantSplit/>
        </w:trPr>
        <w:tc>
          <w:tcPr>
            <w:tcW w:w="65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BD1A76" w:rsidRPr="00BD1A76" w:rsidRDefault="00BD1A76" w:rsidP="00BD1A76">
            <w:pPr>
              <w:spacing w:line="240" w:lineRule="auto"/>
              <w:ind w:left="720"/>
              <w:jc w:val="right"/>
              <w:rPr>
                <w:rFonts w:ascii="Arial" w:hAnsi="Arial" w:cs="Arial"/>
              </w:rPr>
            </w:pPr>
            <w:r w:rsidRPr="00BD1A76">
              <w:rPr>
                <w:rFonts w:ascii="Arial" w:hAnsi="Arial" w:cs="Arial"/>
              </w:rPr>
              <w:t xml:space="preserve">Overall Level of performance:  </w:t>
            </w:r>
          </w:p>
        </w:tc>
        <w:tc>
          <w:tcPr>
            <w:tcW w:w="32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1A76" w:rsidRPr="00BD1A76" w:rsidRDefault="00BD1A76" w:rsidP="00BD1A76">
            <w:pPr>
              <w:spacing w:line="240" w:lineRule="auto"/>
              <w:rPr>
                <w:rFonts w:ascii="Arial" w:hAnsi="Arial" w:cs="Arial"/>
              </w:rPr>
            </w:pPr>
          </w:p>
          <w:p w:rsidR="00BD1A76" w:rsidRPr="00BD1A76" w:rsidRDefault="00BD1A76" w:rsidP="00BD1A76">
            <w:pPr>
              <w:spacing w:line="240" w:lineRule="auto"/>
              <w:rPr>
                <w:rFonts w:ascii="Arial" w:hAnsi="Arial" w:cs="Arial"/>
              </w:rPr>
            </w:pPr>
          </w:p>
        </w:tc>
      </w:tr>
    </w:tbl>
    <w:p w:rsidR="00F91546" w:rsidRDefault="00F91546" w:rsidP="00F91546">
      <w:pPr>
        <w:pStyle w:val="Noparagraphstyle"/>
        <w:spacing w:line="240" w:lineRule="auto"/>
        <w:jc w:val="center"/>
        <w:rPr>
          <w:rFonts w:ascii="Arial" w:hAnsi="Arial"/>
          <w:sz w:val="16"/>
          <w:szCs w:val="16"/>
        </w:rPr>
      </w:pPr>
    </w:p>
    <w:p w:rsidR="00F91546" w:rsidRDefault="00F91546" w:rsidP="00F91546">
      <w:pPr>
        <w:pStyle w:val="Noparagraphstyle"/>
        <w:spacing w:line="240" w:lineRule="auto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 xml:space="preserve">No </w:t>
      </w:r>
      <w:proofErr w:type="gramStart"/>
      <w:r>
        <w:rPr>
          <w:rFonts w:ascii="Arial" w:hAnsi="Arial" w:cs="Arial"/>
          <w:sz w:val="16"/>
          <w:szCs w:val="16"/>
        </w:rPr>
        <w:t xml:space="preserve">© </w:t>
      </w:r>
      <w:r>
        <w:rPr>
          <w:rFonts w:ascii="Arial" w:hAnsi="Arial"/>
          <w:sz w:val="16"/>
          <w:szCs w:val="16"/>
        </w:rPr>
        <w:t xml:space="preserve"> Nayland</w:t>
      </w:r>
      <w:proofErr w:type="gramEnd"/>
      <w:r>
        <w:rPr>
          <w:rFonts w:ascii="Arial" w:hAnsi="Arial"/>
          <w:sz w:val="16"/>
          <w:szCs w:val="16"/>
        </w:rPr>
        <w:t xml:space="preserve"> Qualifications Authority, 201</w:t>
      </w:r>
      <w:r w:rsidR="00AB05E6">
        <w:rPr>
          <w:rFonts w:ascii="Arial" w:hAnsi="Arial"/>
          <w:sz w:val="16"/>
          <w:szCs w:val="16"/>
        </w:rPr>
        <w:t>4</w:t>
      </w:r>
    </w:p>
    <w:p w:rsidR="00F91546" w:rsidRDefault="00F91546" w:rsidP="00F91546">
      <w:pPr>
        <w:pStyle w:val="Default"/>
        <w:rPr>
          <w:color w:val="auto"/>
          <w:sz w:val="14"/>
          <w:szCs w:val="14"/>
        </w:rPr>
      </w:pPr>
      <w:r>
        <w:rPr>
          <w:sz w:val="16"/>
          <w:szCs w:val="16"/>
        </w:rPr>
        <w:t xml:space="preserve">No rights reserved. Any part of this publication may be reproduced by any means without the prior permission of Graeme or Jeff </w:t>
      </w:r>
      <w:r w:rsidR="00BF149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or </w:t>
      </w:r>
      <w:r w:rsidR="00AB05E6">
        <w:rPr>
          <w:sz w:val="16"/>
          <w:szCs w:val="16"/>
        </w:rPr>
        <w:t>Duncan</w:t>
      </w:r>
      <w:r w:rsidR="00BF149E">
        <w:rPr>
          <w:sz w:val="16"/>
          <w:szCs w:val="16"/>
        </w:rPr>
        <w:t xml:space="preserve"> </w:t>
      </w:r>
      <w:r w:rsidR="00837E90">
        <w:rPr>
          <w:sz w:val="16"/>
          <w:szCs w:val="16"/>
        </w:rPr>
        <w:t xml:space="preserve">or </w:t>
      </w:r>
      <w:r>
        <w:rPr>
          <w:sz w:val="16"/>
          <w:szCs w:val="16"/>
        </w:rPr>
        <w:t xml:space="preserve">our little boss </w:t>
      </w:r>
      <w:r w:rsidR="00AB05E6">
        <w:rPr>
          <w:sz w:val="16"/>
          <w:szCs w:val="16"/>
        </w:rPr>
        <w:t xml:space="preserve">Hamish </w:t>
      </w:r>
      <w:r>
        <w:rPr>
          <w:sz w:val="16"/>
          <w:szCs w:val="16"/>
        </w:rPr>
        <w:t>or our big boss Rex, ….after all… it’s all about learning!</w:t>
      </w:r>
    </w:p>
    <w:p w:rsidR="00BD1A76" w:rsidRPr="00BD1A76" w:rsidRDefault="00BD1A76" w:rsidP="00BD1A76">
      <w:pPr>
        <w:spacing w:line="240" w:lineRule="auto"/>
        <w:rPr>
          <w:rFonts w:ascii="Arial" w:hAnsi="Arial" w:cs="Arial"/>
        </w:rPr>
      </w:pPr>
    </w:p>
    <w:p w:rsidR="00F91546" w:rsidRDefault="00F91546" w:rsidP="00BD1A76">
      <w:pPr>
        <w:spacing w:line="240" w:lineRule="auto"/>
        <w:rPr>
          <w:rFonts w:ascii="Arial" w:hAnsi="Arial" w:cs="Arial"/>
          <w:szCs w:val="22"/>
        </w:rPr>
      </w:pPr>
    </w:p>
    <w:p w:rsidR="00F91546" w:rsidRDefault="00F91546" w:rsidP="00BD1A76">
      <w:pPr>
        <w:spacing w:line="240" w:lineRule="auto"/>
        <w:rPr>
          <w:rFonts w:ascii="Arial" w:hAnsi="Arial" w:cs="Arial"/>
          <w:szCs w:val="22"/>
        </w:rPr>
      </w:pPr>
    </w:p>
    <w:p w:rsidR="00AB05E6" w:rsidRDefault="00AB05E6" w:rsidP="00AB05E6">
      <w:pPr>
        <w:spacing w:line="240" w:lineRule="auto"/>
        <w:jc w:val="left"/>
        <w:rPr>
          <w:rFonts w:ascii="Arial" w:hAnsi="Arial" w:cs="Arial"/>
          <w:sz w:val="22"/>
          <w:szCs w:val="22"/>
        </w:rPr>
        <w:sectPr w:rsidR="00AB05E6" w:rsidSect="00E40FBE">
          <w:headerReference w:type="default" r:id="rId9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40ED7" w:rsidRDefault="00640ED7" w:rsidP="00640ED7">
      <w:pPr>
        <w:ind w:right="135"/>
      </w:pPr>
      <w:r>
        <w:rPr>
          <w:rFonts w:ascii="Arial" w:hAnsi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935" distR="114935" simplePos="0" relativeHeight="251660288" behindDoc="0" locked="0" layoutInCell="1" allowOverlap="1">
                <wp:simplePos x="0" y="0"/>
                <wp:positionH relativeFrom="page">
                  <wp:posOffset>6677025</wp:posOffset>
                </wp:positionH>
                <wp:positionV relativeFrom="page">
                  <wp:posOffset>746760</wp:posOffset>
                </wp:positionV>
                <wp:extent cx="610235" cy="9121140"/>
                <wp:effectExtent l="9525" t="13335" r="8890" b="952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1211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left:0;text-align:left;margin-left:525.75pt;margin-top:58.8pt;width:48.05pt;height:718.2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  <w10:wrap anchorx="page" anchory="page"/>
              </v:shape>
            </w:pict>
          </mc:Fallback>
        </mc:AlternateContent>
      </w:r>
      <w:r>
        <w:t>You are advised to spend 60 minutes answering the questions in this booklet.</w:t>
      </w:r>
    </w:p>
    <w:p w:rsidR="00640ED7" w:rsidRDefault="00640ED7" w:rsidP="00640ED7">
      <w:pPr>
        <w:ind w:right="135"/>
        <w:rPr>
          <w:sz w:val="28"/>
          <w:szCs w:val="28"/>
        </w:rPr>
      </w:pPr>
    </w:p>
    <w:p w:rsidR="00640ED7" w:rsidRPr="00292DE1" w:rsidRDefault="00640ED7" w:rsidP="00640ED7">
      <w:pPr>
        <w:rPr>
          <w:b/>
          <w:sz w:val="28"/>
          <w:szCs w:val="28"/>
        </w:rPr>
      </w:pPr>
      <w:r w:rsidRPr="00292DE1">
        <w:rPr>
          <w:b/>
          <w:sz w:val="28"/>
          <w:szCs w:val="28"/>
        </w:rPr>
        <w:t>QUESTION ONE</w:t>
      </w:r>
      <w:r>
        <w:rPr>
          <w:b/>
          <w:sz w:val="28"/>
          <w:szCs w:val="28"/>
        </w:rPr>
        <w:t>: PHOTOSYNTHESIS</w:t>
      </w:r>
    </w:p>
    <w:p w:rsidR="00640ED7" w:rsidRDefault="00640ED7" w:rsidP="00640ED7"/>
    <w:p w:rsidR="00640ED7" w:rsidRPr="005C69CB" w:rsidRDefault="00640ED7" w:rsidP="00640ED7">
      <w:r w:rsidRPr="005C69CB">
        <w:t>Through the proces</w:t>
      </w:r>
      <w:r>
        <w:t xml:space="preserve">s of photosynthesis, plants </w:t>
      </w:r>
      <w:r w:rsidRPr="005C69CB">
        <w:t>provide a source of food for nearly all other life forms on Earth. Over centuries, biologists have worked to understand this process on a cellular level so that they could maximise the rate of photosynthesis of some plants and reduce the success of other plants.</w:t>
      </w:r>
    </w:p>
    <w:p w:rsidR="00640ED7" w:rsidRDefault="00640ED7" w:rsidP="00640ED7">
      <w:pPr>
        <w:rPr>
          <w:lang w:eastAsia="en-NZ"/>
        </w:rPr>
      </w:pPr>
      <w:r>
        <w:rPr>
          <w:lang w:eastAsia="en-NZ"/>
        </w:rPr>
        <w:t xml:space="preserve"> </w:t>
      </w:r>
    </w:p>
    <w:p w:rsidR="00640ED7" w:rsidRPr="005C69CB" w:rsidRDefault="00640ED7" w:rsidP="00640ED7">
      <w:r>
        <w:rPr>
          <w:lang w:eastAsia="en-NZ"/>
        </w:rPr>
        <w:t>(a)</w:t>
      </w:r>
      <w:r>
        <w:rPr>
          <w:lang w:eastAsia="en-NZ"/>
        </w:rPr>
        <w:tab/>
      </w:r>
      <w:r w:rsidRPr="005C69CB">
        <w:t>Describe the process of photosynthesis</w:t>
      </w: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</w:p>
    <w:p w:rsidR="00640ED7" w:rsidRPr="00324A7E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  <w:u w:val="single"/>
        </w:rPr>
      </w:pPr>
    </w:p>
    <w:p w:rsidR="00640ED7" w:rsidRPr="00324A7E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</w:rPr>
      </w:pPr>
      <w:r w:rsidRPr="00324A7E">
        <w:rPr>
          <w:rFonts w:ascii="Times New Roman" w:hAnsi="Times New Roman"/>
          <w:szCs w:val="24"/>
        </w:rPr>
        <w:t>(b)</w:t>
      </w:r>
      <w:r w:rsidRPr="00324A7E">
        <w:rPr>
          <w:rFonts w:ascii="Times New Roman" w:hAnsi="Times New Roman"/>
          <w:szCs w:val="24"/>
        </w:rPr>
        <w:tab/>
        <w:t xml:space="preserve">Relate the structure of the chloroplast to its function in a plant cell. You may use a </w:t>
      </w:r>
      <w:r>
        <w:rPr>
          <w:rFonts w:ascii="Times New Roman" w:hAnsi="Times New Roman"/>
          <w:szCs w:val="24"/>
        </w:rPr>
        <w:tab/>
      </w:r>
      <w:r w:rsidRPr="00324A7E">
        <w:rPr>
          <w:rFonts w:ascii="Times New Roman" w:hAnsi="Times New Roman"/>
          <w:szCs w:val="24"/>
        </w:rPr>
        <w:t>labelled diagram in your answer.</w:t>
      </w: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Pr="00571EA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sz w:val="20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</w:p>
    <w:p w:rsidR="00640ED7" w:rsidRPr="005C69CB" w:rsidRDefault="00640ED7" w:rsidP="00640ED7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935" distR="114935" simplePos="0" relativeHeight="251661312" behindDoc="0" locked="0" layoutInCell="1" allowOverlap="1">
                <wp:simplePos x="0" y="0"/>
                <wp:positionH relativeFrom="page">
                  <wp:posOffset>6704965</wp:posOffset>
                </wp:positionH>
                <wp:positionV relativeFrom="page">
                  <wp:posOffset>426720</wp:posOffset>
                </wp:positionV>
                <wp:extent cx="610235" cy="9030335"/>
                <wp:effectExtent l="8890" t="7620" r="9525" b="1079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0303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27" type="#_x0000_t202" style="position:absolute;left:0;text-align:left;margin-left:527.95pt;margin-top:33.6pt;width:48.05pt;height:711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  <w10:wrap anchorx="page" anchory="page"/>
              </v:shape>
            </w:pict>
          </mc:Fallback>
        </mc:AlternateContent>
      </w:r>
      <w:r w:rsidRPr="00324A7E">
        <w:t>(c)</w:t>
      </w:r>
      <w:r>
        <w:tab/>
        <w:t>Discuss why</w:t>
      </w:r>
      <w:r w:rsidRPr="005C69CB">
        <w:t xml:space="preserve"> changes in the following conditions can both improve or inhibit the </w:t>
      </w:r>
      <w:r>
        <w:tab/>
      </w:r>
      <w:r w:rsidRPr="005C69CB">
        <w:t xml:space="preserve">rate of </w:t>
      </w:r>
      <w:r>
        <w:t xml:space="preserve">enzyme catalysed reactions in </w:t>
      </w:r>
      <w:r w:rsidRPr="005C69CB">
        <w:t>photosynthesis:</w:t>
      </w:r>
    </w:p>
    <w:p w:rsidR="00640ED7" w:rsidRPr="005C69CB" w:rsidRDefault="00640ED7" w:rsidP="00640ED7">
      <w:pPr>
        <w:pStyle w:val="ListParagraph"/>
        <w:numPr>
          <w:ilvl w:val="0"/>
          <w:numId w:val="13"/>
        </w:numPr>
        <w:spacing w:before="0" w:after="200" w:line="360" w:lineRule="auto"/>
        <w:rPr>
          <w:rFonts w:ascii="Times New Roman" w:hAnsi="Times New Roman"/>
          <w:szCs w:val="24"/>
        </w:rPr>
      </w:pPr>
      <w:r w:rsidRPr="005C69CB">
        <w:rPr>
          <w:rFonts w:ascii="Times New Roman" w:hAnsi="Times New Roman"/>
          <w:szCs w:val="24"/>
        </w:rPr>
        <w:t>Temperature</w:t>
      </w:r>
      <w:r w:rsidRPr="005C69CB">
        <w:rPr>
          <w:rFonts w:ascii="Times New Roman" w:hAnsi="Times New Roman"/>
          <w:szCs w:val="24"/>
        </w:rPr>
        <w:tab/>
      </w:r>
    </w:p>
    <w:p w:rsidR="00640ED7" w:rsidRPr="005C69CB" w:rsidRDefault="00640ED7" w:rsidP="00640ED7">
      <w:pPr>
        <w:pStyle w:val="ListParagraph"/>
        <w:numPr>
          <w:ilvl w:val="0"/>
          <w:numId w:val="13"/>
        </w:numPr>
        <w:spacing w:before="0" w:after="200" w:line="360" w:lineRule="auto"/>
        <w:rPr>
          <w:rFonts w:ascii="Times New Roman" w:hAnsi="Times New Roman"/>
          <w:szCs w:val="24"/>
        </w:rPr>
      </w:pPr>
      <w:r w:rsidRPr="005C69CB">
        <w:rPr>
          <w:rFonts w:ascii="Times New Roman" w:hAnsi="Times New Roman"/>
          <w:szCs w:val="24"/>
        </w:rPr>
        <w:t>Substrate concentration</w:t>
      </w:r>
    </w:p>
    <w:p w:rsidR="00640ED7" w:rsidRPr="005C69CB" w:rsidRDefault="00640ED7" w:rsidP="00640ED7">
      <w:pPr>
        <w:pStyle w:val="ListParagraph"/>
        <w:numPr>
          <w:ilvl w:val="0"/>
          <w:numId w:val="13"/>
        </w:numPr>
        <w:spacing w:before="0" w:after="200" w:line="360" w:lineRule="auto"/>
        <w:rPr>
          <w:rFonts w:ascii="Times New Roman" w:hAnsi="Times New Roman"/>
          <w:szCs w:val="24"/>
        </w:rPr>
      </w:pPr>
      <w:r w:rsidRPr="005C69CB">
        <w:rPr>
          <w:rFonts w:ascii="Times New Roman" w:hAnsi="Times New Roman"/>
          <w:szCs w:val="24"/>
        </w:rPr>
        <w:t>Chemical herbicides</w:t>
      </w:r>
    </w:p>
    <w:p w:rsidR="00640ED7" w:rsidRPr="00324A7E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pPr>
        <w:rPr>
          <w:u w:val="single"/>
        </w:rPr>
      </w:pPr>
      <w:r>
        <w:rPr>
          <w:noProof/>
          <w:u w:val="single"/>
          <w:lang w:val="en-NZ"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E721F8" wp14:editId="6E0F2A37">
                <wp:simplePos x="0" y="0"/>
                <wp:positionH relativeFrom="column">
                  <wp:posOffset>5804535</wp:posOffset>
                </wp:positionH>
                <wp:positionV relativeFrom="paragraph">
                  <wp:posOffset>139700</wp:posOffset>
                </wp:positionV>
                <wp:extent cx="610235" cy="609600"/>
                <wp:effectExtent l="0" t="0" r="0" b="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0ED7" w:rsidRDefault="00640ED7" w:rsidP="00640E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29" type="#_x0000_t202" style="position:absolute;left:0;text-align:left;margin-left:457.05pt;margin-top:11pt;width:48.05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" filled="f" stroked="f">
                <v:textbox>
                  <w:txbxContent>
                    <w:p w:rsidR="00640ED7" w:rsidRDefault="00640ED7" w:rsidP="00640ED7"/>
                  </w:txbxContent>
                </v:textbox>
              </v:shape>
            </w:pict>
          </mc:Fallback>
        </mc:AlternateConten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160653" w:rsidP="00640ED7">
      <w:pPr>
        <w:rPr>
          <w:u w:val="single"/>
        </w:rPr>
      </w:pPr>
      <w:r>
        <w:rPr>
          <w:noProof/>
          <w:u w:val="single"/>
          <w:lang w:val="en-NZ"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025004" wp14:editId="6BC48AC8">
                <wp:simplePos x="0" y="0"/>
                <wp:positionH relativeFrom="column">
                  <wp:posOffset>5804535</wp:posOffset>
                </wp:positionH>
                <wp:positionV relativeFrom="paragraph">
                  <wp:posOffset>167640</wp:posOffset>
                </wp:positionV>
                <wp:extent cx="669290" cy="638175"/>
                <wp:effectExtent l="0" t="0" r="16510" b="2857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3" o:spid="_x0000_s1029" type="#_x0000_t202" style="position:absolute;left:0;text-align:left;margin-left:457.05pt;margin-top:13.2pt;width:52.7pt;height:5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">
                <v:textbox>
                  <w:txbxContent>
                    <w:p w:rsidR="00640ED7" w:rsidRDefault="00640ED7" w:rsidP="00640ED7"/>
                  </w:txbxContent>
                </v:textbox>
              </v:shape>
            </w:pict>
          </mc:Fallback>
        </mc:AlternateContent>
      </w:r>
    </w:p>
    <w:p w:rsidR="00640ED7" w:rsidRDefault="00640ED7" w:rsidP="00640ED7">
      <w:pPr>
        <w:rPr>
          <w:u w:val="single"/>
        </w:rPr>
      </w:pPr>
    </w:p>
    <w:p w:rsidR="00640ED7" w:rsidRDefault="00640ED7" w:rsidP="00640ED7">
      <w:pPr>
        <w:rPr>
          <w:u w:val="single"/>
        </w:rPr>
      </w:pPr>
    </w:p>
    <w:p w:rsidR="00640ED7" w:rsidRPr="00324A7E" w:rsidRDefault="00640ED7" w:rsidP="00640ED7">
      <w:pPr>
        <w:rPr>
          <w:b/>
          <w:sz w:val="28"/>
          <w:szCs w:val="28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page">
                  <wp:posOffset>6717665</wp:posOffset>
                </wp:positionH>
                <wp:positionV relativeFrom="page">
                  <wp:posOffset>969645</wp:posOffset>
                </wp:positionV>
                <wp:extent cx="610235" cy="9030335"/>
                <wp:effectExtent l="12065" t="7620" r="6350" b="1079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0303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0" type="#_x0000_t202" style="position:absolute;left:0;text-align:left;margin-left:528.95pt;margin-top:76.35pt;width:48.05pt;height:711.0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  <w10:wrap anchorx="page" anchory="page"/>
              </v:shape>
            </w:pict>
          </mc:Fallback>
        </mc:AlternateContent>
      </w:r>
      <w:r w:rsidRPr="00324A7E">
        <w:rPr>
          <w:b/>
          <w:sz w:val="28"/>
          <w:szCs w:val="28"/>
        </w:rPr>
        <w:t>QUESTION TWO</w:t>
      </w:r>
      <w:r>
        <w:rPr>
          <w:b/>
          <w:sz w:val="28"/>
          <w:szCs w:val="28"/>
        </w:rPr>
        <w:t>: MITOCHONDRIA</w:t>
      </w:r>
    </w:p>
    <w:p w:rsidR="00640ED7" w:rsidRDefault="00640ED7" w:rsidP="00640ED7">
      <w:pPr>
        <w:rPr>
          <w:u w:val="single"/>
        </w:rPr>
      </w:pPr>
      <w:r>
        <w:rPr>
          <w:noProof/>
          <w:u w:val="single"/>
          <w:lang w:val="en-NZ" w:eastAsia="en-N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-282363</wp:posOffset>
                </wp:positionH>
                <wp:positionV relativeFrom="paragraph">
                  <wp:posOffset>23072</wp:posOffset>
                </wp:positionV>
                <wp:extent cx="5953125" cy="5012055"/>
                <wp:effectExtent l="0" t="0" r="28575" b="17145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5012055"/>
                          <a:chOff x="945" y="1662"/>
                          <a:chExt cx="9375" cy="7893"/>
                        </a:xfrm>
                      </wpg:grpSpPr>
                      <wpg:grpSp>
                        <wpg:cNvPr id="85" name="Group 86"/>
                        <wpg:cNvGrpSpPr>
                          <a:grpSpLocks/>
                        </wpg:cNvGrpSpPr>
                        <wpg:grpSpPr bwMode="auto">
                          <a:xfrm>
                            <a:off x="1109" y="1982"/>
                            <a:ext cx="3993" cy="3838"/>
                            <a:chOff x="1754" y="1982"/>
                            <a:chExt cx="3993" cy="3838"/>
                          </a:xfrm>
                        </wpg:grpSpPr>
                        <wps:wsp>
                          <wps:cNvPr id="86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7" y="2100"/>
                              <a:ext cx="3523" cy="3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280" t="62599" r="53740" b="1332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54" y="1982"/>
                              <a:ext cx="3993" cy="3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" name="Group 89"/>
                        <wpg:cNvGrpSpPr>
                          <a:grpSpLocks/>
                        </wpg:cNvGrpSpPr>
                        <wpg:grpSpPr bwMode="auto">
                          <a:xfrm>
                            <a:off x="945" y="1662"/>
                            <a:ext cx="9375" cy="7893"/>
                            <a:chOff x="945" y="1662"/>
                            <a:chExt cx="9375" cy="7893"/>
                          </a:xfrm>
                        </wpg:grpSpPr>
                        <wps:wsp>
                          <wps:cNvPr id="89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945" y="1662"/>
                              <a:ext cx="9375" cy="78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0" y="5730"/>
                              <a:ext cx="2914" cy="9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0ED7" w:rsidRDefault="00640ED7" w:rsidP="00640ED7">
                                <w:pPr>
                                  <w:jc w:val="center"/>
                                </w:pPr>
                                <w:r>
                                  <w:t xml:space="preserve">Internal structure of </w:t>
                                </w:r>
                              </w:p>
                              <w:p w:rsidR="00640ED7" w:rsidRPr="00A6682D" w:rsidRDefault="00640ED7" w:rsidP="00640ED7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skeletal</w:t>
                                </w:r>
                                <w:proofErr w:type="gramEnd"/>
                                <w:r>
                                  <w:t xml:space="preserve"> muscle cells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1" name="Group 92"/>
                          <wpg:cNvGrpSpPr>
                            <a:grpSpLocks/>
                          </wpg:cNvGrpSpPr>
                          <wpg:grpSpPr bwMode="auto">
                            <a:xfrm>
                              <a:off x="6688" y="1792"/>
                              <a:ext cx="3630" cy="5186"/>
                              <a:chOff x="5698" y="1627"/>
                              <a:chExt cx="3630" cy="5186"/>
                            </a:xfrm>
                          </wpg:grpSpPr>
                          <pic:pic xmlns:pic="http://schemas.openxmlformats.org/drawingml/2006/picture">
                            <pic:nvPicPr>
                              <pic:cNvPr id="92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9232" t="38054" r="25128" b="2554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65" y="1627"/>
                                <a:ext cx="2655" cy="500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98" y="6393"/>
                                <a:ext cx="3630" cy="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0ED7" w:rsidRDefault="00640ED7" w:rsidP="00640ED7">
                                  <w:pPr>
                                    <w:jc w:val="center"/>
                                  </w:pPr>
                                  <w:r>
                                    <w:t>A goblet cell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" y="4725"/>
                            <a:ext cx="207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ED7" w:rsidRPr="00A6682D" w:rsidRDefault="00640ED7" w:rsidP="00640ED7">
                              <w:pPr>
                                <w:jc w:val="center"/>
                              </w:pPr>
                              <w:proofErr w:type="gramStart"/>
                              <w:r>
                                <w:t>mitochondria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1" y="3525"/>
                            <a:ext cx="1817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ED7" w:rsidRPr="00A6682D" w:rsidRDefault="00640ED7" w:rsidP="00640ED7">
                              <w:pPr>
                                <w:jc w:val="center"/>
                              </w:pPr>
                              <w:proofErr w:type="gramStart"/>
                              <w:r>
                                <w:t>muscle</w:t>
                              </w:r>
                              <w:proofErr w:type="gramEnd"/>
                              <w:r>
                                <w:t xml:space="preserve"> fibres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2280"/>
                            <a:ext cx="1817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0ED7" w:rsidRPr="00A6682D" w:rsidRDefault="00640ED7" w:rsidP="00640ED7">
                              <w:pPr>
                                <w:jc w:val="center"/>
                              </w:pPr>
                              <w:proofErr w:type="gramStart"/>
                              <w:r>
                                <w:t>mucus</w:t>
                              </w:r>
                              <w:proofErr w:type="gramEnd"/>
                              <w:r>
                                <w:t xml:space="preserve"> vesicles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6898" y="2550"/>
                            <a:ext cx="93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99"/>
                        <wps:cNvCnPr>
                          <a:cxnSpLocks noChangeShapeType="1"/>
                        </wps:cNvCnPr>
                        <wps:spPr bwMode="auto">
                          <a:xfrm flipH="1">
                            <a:off x="4414" y="3707"/>
                            <a:ext cx="688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1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15" y="4637"/>
                            <a:ext cx="688" cy="25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7155" y="5055"/>
                            <a:ext cx="795" cy="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31" style="position:absolute;left:0;text-align:left;margin-left:-22.25pt;margin-top:1.8pt;width:468.75pt;height:394.65pt;z-index:251670528" coordorigin="945,1662" coordsize="9375,7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">
                <v:group id="Group 86" o:spid="_x0000_s1032" style="position:absolute;left:1109;top:1982;width:3993;height:3838" coordorigin="1754,1982" coordsize="3993,3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rect id="Rectangle 87" o:spid="_x0000_s1033" style="position:absolute;left:1937;top:2100;width:3523;height:3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OMMA&#10;AADbAAAADwAAAGRycy9kb3ducmV2LnhtbESPT2sCMRTE7wW/Q3hCbzXbgiJbo2xFwZPgH1Bvj81r&#10;srh5WTapu/32RhA8DjPzG2a26F0tbtSGyrOCz1EGgrj0umKj4HhYf0xBhIissfZMCv4pwGI+eJth&#10;rn3HO7rtoxEJwiFHBTbGJpcylJYchpFviJP361uHMcnWSN1il+Cull9ZNpEOK04LFhtaWiqv+z+n&#10;YNVctsXYBFmcoj1f/U+3tluj1PuwL75BROrjK/xsb7SC6QQe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ROMMAAADbAAAADwAAAAAAAAAAAAAAAACYAgAAZHJzL2Rv&#10;d25yZXYueG1sUEsFBgAAAAAEAAQA9QAAAIgDAAAAAA==&#10;" fill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4" type="#_x0000_t75" style="position:absolute;left:1754;top:1982;width:3993;height:3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Gp+HGAAAA2wAAAA8AAABkcnMvZG93bnJldi54bWxEj0FrwkAUhO+C/2F5hV5EN7bYSpqNBItQ&#10;QZREDx4f2dckNPs2Zrca/323UOhxmJlvmGQ1mFZcqXeNZQXzWQSCuLS64UrB6biZLkE4j6yxtUwK&#10;7uRglY5HCcba3jina+ErESDsYlRQe9/FUrqyJoNuZjvi4H3a3qAPsq+k7vEW4KaVT1H0Ig02HBZq&#10;7GhdU/lVfBsFu2L7fC7y5nCw+z1uLpPqPVtkSj0+DNkbCE+D/w//tT+0guUr/H4JP0C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an4cYAAADbAAAADwAAAAAAAAAAAAAA&#10;AACfAgAAZHJzL2Rvd25yZXYueG1sUEsFBgAAAAAEAAQA9wAAAJIDAAAAAA==&#10;">
                    <v:imagedata r:id="rId12" o:title="" croptop="41025f" cropbottom="8732f" cropleft="17223f" cropright="35219f"/>
                  </v:shape>
                </v:group>
                <v:group id="Group 89" o:spid="_x0000_s1035" style="position:absolute;left:945;top:1662;width:9375;height:7893" coordorigin="945,1662" coordsize="9375,7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rect id="Rectangle 90" o:spid="_x0000_s1036" style="position:absolute;left:945;top:1662;width:9375;height:7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FSsMA&#10;AADbAAAADwAAAGRycy9kb3ducmV2LnhtbESPQWvCQBSE70L/w/IKvemmQsVGN5JKhZ6EqlC9PbLP&#10;3ZDs25DdmvTfu4VCj8PMfMOsN6NrxY36UHtW8DzLQBBXXtdsFJyOu+kSRIjIGlvPpOCHAmyKh8ka&#10;c+0H/qTbIRqRIBxyVGBj7HIpQ2XJYZj5jjh5V987jEn2RuoehwR3rZxn2UI6rDktWOxoa6lqDt9O&#10;wXt32ZcvJsjyK9pz49+Gnd0bpZ4ex3IFItIY/8N/7Q+tYPkK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1FSsMAAADbAAAADwAAAAAAAAAAAAAAAACYAgAAZHJzL2Rv&#10;d25yZXYueG1sUEsFBgAAAAAEAAQA9QAAAIgDAAAAAA==&#10;" filled="f"/>
                  <v:shape id="Text Box 2" o:spid="_x0000_s1037" type="#_x0000_t202" style="position:absolute;left:1500;top:5730;width:2914;height: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4J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svgnvAAAANsAAAAPAAAAAAAAAAAAAAAAAJgCAABkcnMvZG93bnJldi54&#10;bWxQSwUGAAAAAAQABAD1AAAAgQMAAAAA&#10;" stroked="f">
                    <v:textbox>
                      <w:txbxContent>
                        <w:p w:rsidR="00640ED7" w:rsidRDefault="00640ED7" w:rsidP="00640ED7">
                          <w:pPr>
                            <w:jc w:val="center"/>
                          </w:pPr>
                          <w:r>
                            <w:t xml:space="preserve">Internal structure of </w:t>
                          </w:r>
                        </w:p>
                        <w:p w:rsidR="00640ED7" w:rsidRPr="00A6682D" w:rsidRDefault="00640ED7" w:rsidP="00640ED7">
                          <w:pPr>
                            <w:jc w:val="center"/>
                          </w:pPr>
                          <w:proofErr w:type="gramStart"/>
                          <w:r>
                            <w:t>skeletal</w:t>
                          </w:r>
                          <w:proofErr w:type="gramEnd"/>
                          <w:r>
                            <w:t xml:space="preserve"> muscle cells</w:t>
                          </w:r>
                        </w:p>
                      </w:txbxContent>
                    </v:textbox>
                  </v:shape>
                  <v:group id="Group 92" o:spid="_x0000_s1038" style="position:absolute;left:6688;top:1792;width:3630;height:5186" coordorigin="5698,1627" coordsize="3630,5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Picture 3" o:spid="_x0000_s1039" type="#_x0000_t75" style="position:absolute;left:6165;top:1627;width:2655;height:5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M1NrCAAAA2wAAAA8AAABkcnMvZG93bnJldi54bWxEj0GLwjAUhO+C/yE8wZumCopW0yK7CF4E&#10;Vz14fDTPtti81CZq6683Cwt7HGbmG2adtqYST2pcaVnBZByBIM6sLjlXcD5tRwsQziNrrCyTgo4c&#10;pEm/t8ZY2xf/0PPocxEg7GJUUHhfx1K6rCCDbmxr4uBdbWPQB9nkUjf4CnBTyWkUzaXBksNCgTV9&#10;FZTdjg+jwGfvt6y2h0vX6ftmNtH7xflbKzUctJsVCE+t/w//tXdawXIKv1/CD5DJ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DNTawgAAANsAAAAPAAAAAAAAAAAAAAAAAJ8C&#10;AABkcnMvZG93bnJldi54bWxQSwUGAAAAAAQABAD3AAAAjgMAAAAA&#10;">
                      <v:imagedata r:id="rId13" o:title="" croptop="24939f" cropbottom="16739f" cropleft="38818f" cropright="16468f"/>
                    </v:shape>
                    <v:shape id="Text Box 2" o:spid="_x0000_s1040" type="#_x0000_t202" style="position:absolute;left:5698;top:6393;width:363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mUMEA&#10;AADb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5gN4P0l/A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ZlDBAAAA2wAAAA8AAAAAAAAAAAAAAAAAmAIAAGRycy9kb3du&#10;cmV2LnhtbFBLBQYAAAAABAAEAPUAAACGAwAAAAA=&#10;" stroked="f">
                      <v:textbox>
                        <w:txbxContent>
                          <w:p w:rsidR="00640ED7" w:rsidRDefault="00640ED7" w:rsidP="00640ED7">
                            <w:pPr>
                              <w:jc w:val="center"/>
                            </w:pPr>
                            <w:r>
                              <w:t>A goblet cell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41" type="#_x0000_t202" style="position:absolute;left:5250;top:4725;width:20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+JM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1Qx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n+JMMAAADbAAAADwAAAAAAAAAAAAAAAACYAgAAZHJzL2Rv&#10;d25yZXYueG1sUEsFBgAAAAAEAAQA9QAAAIgDAAAAAA==&#10;" stroked="f">
                  <v:textbox>
                    <w:txbxContent>
                      <w:p w:rsidR="00640ED7" w:rsidRPr="00A6682D" w:rsidRDefault="00640ED7" w:rsidP="00640ED7">
                        <w:pPr>
                          <w:jc w:val="center"/>
                        </w:pPr>
                        <w:proofErr w:type="gramStart"/>
                        <w:r>
                          <w:t>mitochondria</w:t>
                        </w:r>
                        <w:proofErr w:type="gramEnd"/>
                      </w:p>
                    </w:txbxContent>
                  </v:textbox>
                </v:shape>
                <v:shape id="Text Box 2" o:spid="_x0000_s1042" type="#_x0000_t202" style="position:absolute;left:5081;top:3525;width:181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bv8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kY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FW7/BAAAA2wAAAA8AAAAAAAAAAAAAAAAAmAIAAGRycy9kb3du&#10;cmV2LnhtbFBLBQYAAAAABAAEAPUAAACGAwAAAAA=&#10;" stroked="f">
                  <v:textbox>
                    <w:txbxContent>
                      <w:p w:rsidR="00640ED7" w:rsidRPr="00A6682D" w:rsidRDefault="00640ED7" w:rsidP="00640ED7">
                        <w:pPr>
                          <w:jc w:val="center"/>
                        </w:pPr>
                        <w:proofErr w:type="gramStart"/>
                        <w:r>
                          <w:t>muscle</w:t>
                        </w:r>
                        <w:proofErr w:type="gramEnd"/>
                        <w:r>
                          <w:t xml:space="preserve"> fibres</w:t>
                        </w:r>
                      </w:p>
                    </w:txbxContent>
                  </v:textbox>
                </v:shape>
                <v:shape id="Text Box 2" o:spid="_x0000_s1043" type="#_x0000_t202" style="position:absolute;left:5503;top:2280;width:1817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FyM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FyMMAAADbAAAADwAAAAAAAAAAAAAAAACYAgAAZHJzL2Rv&#10;d25yZXYueG1sUEsFBgAAAAAEAAQA9QAAAIgDAAAAAA==&#10;" stroked="f">
                  <v:textbox>
                    <w:txbxContent>
                      <w:p w:rsidR="00640ED7" w:rsidRPr="00A6682D" w:rsidRDefault="00640ED7" w:rsidP="00640ED7">
                        <w:pPr>
                          <w:jc w:val="center"/>
                        </w:pPr>
                        <w:proofErr w:type="gramStart"/>
                        <w:r>
                          <w:t>mucus</w:t>
                        </w:r>
                        <w:proofErr w:type="gramEnd"/>
                        <w:r>
                          <w:t xml:space="preserve"> vesicles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8" o:spid="_x0000_s1044" type="#_x0000_t32" style="position:absolute;left:6898;top:2550;width: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e2RsQAAADbAAAADwAAAGRycy9kb3ducmV2LnhtbESPzW7CMBCE75X6DtYicSsOPfQnYBCJ&#10;qESPBB96XOIliYjXUWxC4OlxpUo9jmbmG81yPdpWDNT7xrGC+SwBQVw603ClQB++Xj5A+IBssHVM&#10;Cm7kYb16flpiatyV9zQUoRIRwj5FBXUIXSqlL2uy6GeuI47eyfUWQ5R9JU2P1wi3rXxNkjdpseG4&#10;UGNHeU3lubhYBbm+DDobim67z37mVfu93R3vWqnpZNwsQAQaw3/4r70zCj7f4fdL/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7ZGxAAAANsAAAAPAAAAAAAAAAAA&#10;AAAAAKECAABkcnMvZG93bnJldi54bWxQSwUGAAAAAAQABAD5AAAAkgMAAAAA&#10;" strokeweight="1.5pt">
                  <v:stroke endarrow="block"/>
                </v:shape>
                <v:shape id="AutoShape 99" o:spid="_x0000_s1045" type="#_x0000_t32" style="position:absolute;left:4414;top:3707;width:688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C4JsEAAADbAAAADwAAAGRycy9kb3ducmV2LnhtbERPz2vCMBS+D/wfwhO8DE3nhmg1iiiD&#10;HbfqQW+P5tlUk5euyWz33y+HgceP7/dq0zsr7tSG2rOCl0kGgrj0uuZKwfHwPp6DCBFZo/VMCn4p&#10;wGY9eFphrn3HX3QvYiVSCIccFZgYm1zKUBpyGCa+IU7cxbcOY4JtJXWLXQp3Vk6zbCYd1pwaDDa0&#10;M1Teih+n4NOf3vb7BVnfFd+9ub4+T+2ZlBoN++0SRKQ+PsT/7g+tYJHGpi/pB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ELgmwQAAANsAAAAPAAAAAAAAAAAAAAAA&#10;AKECAABkcnMvZG93bnJldi54bWxQSwUGAAAAAAQABAD5AAAAjwMAAAAA&#10;" strokeweight="1.5pt">
                  <v:stroke endarrow="block"/>
                </v:shape>
                <v:shape id="AutoShape 100" o:spid="_x0000_s1046" type="#_x0000_t32" style="position:absolute;left:4815;top:4637;width:688;height:2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CE5MUAAADbAAAADwAAAGRycy9kb3ducmV2LnhtbESPT2sCMRTE70K/Q3gFL1KzevDP1iil&#10;UFREwa16fmxed0M3L8sm6uqnbwqCx2FmfsPMFq2txIUabxwrGPQTEMS504YLBYfvr7cJCB+QNVaO&#10;ScGNPCzmL50ZptpdeU+XLBQiQtinqKAMoU6l9HlJFn3f1cTR+3GNxRBlU0jd4DXCbSWHSTKSFg3H&#10;hRJr+iwp/83OVkHP7LKNNoPjeCmdP7a77Wl93yrVfW0/3kEEasMz/GivtILpFP6/xB8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CE5MUAAADbAAAADwAAAAAAAAAA&#10;AAAAAAChAgAAZHJzL2Rvd25yZXYueG1sUEsFBgAAAAAEAAQA+QAAAJMDAAAAAA==&#10;" strokeweight="1.5pt">
                  <v:stroke endarrow="block"/>
                </v:shape>
                <v:shape id="AutoShape 101" o:spid="_x0000_s1047" type="#_x0000_t32" style="position:absolute;left:7155;top:5055;width:795;height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fQcQAAADcAAAADwAAAGRycy9kb3ducmV2LnhtbESPMY/CMAyF95P4D5GR2I4UBnQqBAQI&#10;JG6kdGA0jWkrGqdqQundrz8PJ7HZes/vfV5tBteonrpQezYwmyagiAtvay4N5Jfj5xeoEJEtNp7J&#10;wA8F2KxHHytMrX/xmfoslkpCOKRooIqxTbUORUUOw9S3xKLdfecwytqV2nb4knDX6HmSLLTDmqWh&#10;wpb2FRWP7OkM7PNnn+/6rD2cd9dZ2XwfTrff3JjJeNguQUUa4tv8f32ygp8IvjwjE+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19BxAAAANwAAAAPAAAAAAAAAAAA&#10;AAAAAKECAABkcnMvZG93bnJldi54bWxQSwUGAAAAAAQABAD5AAAAkgMAAAAA&#10;" strokeweight="1.5pt">
                  <v:stroke endarrow="block"/>
                </v:shape>
              </v:group>
            </w:pict>
          </mc:Fallback>
        </mc:AlternateContent>
      </w:r>
    </w:p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Pr="005C69CB" w:rsidRDefault="00640ED7" w:rsidP="00640ED7">
      <w:r w:rsidRPr="005C69CB">
        <w:t xml:space="preserve">Goblet cells are found in the lining of </w:t>
      </w:r>
      <w:r>
        <w:t xml:space="preserve">the intestine. Their job is to continually produce and </w:t>
      </w:r>
      <w:r w:rsidRPr="005C69CB">
        <w:t xml:space="preserve">secrete </w:t>
      </w:r>
      <w:r>
        <w:t>mucus via</w:t>
      </w:r>
      <w:r w:rsidRPr="005C69CB">
        <w:t xml:space="preserve"> </w:t>
      </w:r>
      <w:r>
        <w:t xml:space="preserve">exocytosis, a form of active transport, to ensure the lining is protected.  </w:t>
      </w:r>
    </w:p>
    <w:p w:rsidR="00640ED7" w:rsidRPr="005C69CB" w:rsidRDefault="00640ED7" w:rsidP="00640ED7">
      <w:r w:rsidRPr="005C69CB">
        <w:t>Skeletal muscle cells are responsible for the movement and locomotion of an organism.</w:t>
      </w:r>
    </w:p>
    <w:p w:rsidR="00640ED7" w:rsidRDefault="00640ED7" w:rsidP="00640ED7">
      <w:r w:rsidRPr="005C69CB">
        <w:t>Goblet cells and skeletal muscle cells are two cell types which require mitochondria to</w:t>
      </w:r>
      <w:r>
        <w:t xml:space="preserve"> carry out their specific functions.</w:t>
      </w:r>
      <w:r w:rsidRPr="005C69CB">
        <w:t xml:space="preserve"> </w:t>
      </w:r>
    </w:p>
    <w:p w:rsidR="00640ED7" w:rsidRDefault="00640ED7" w:rsidP="00640ED7"/>
    <w:p w:rsidR="00640ED7" w:rsidRPr="005C69CB" w:rsidRDefault="00640ED7" w:rsidP="00640ED7">
      <w:r>
        <w:t>(a)</w:t>
      </w:r>
      <w:r>
        <w:tab/>
      </w:r>
      <w:r w:rsidRPr="005C69CB">
        <w:t>Describe the life process carried out by the mitochondria.</w:t>
      </w: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</w:p>
    <w:p w:rsidR="00640ED7" w:rsidRPr="00324A7E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</w:rPr>
      </w:pPr>
    </w:p>
    <w:p w:rsidR="00640ED7" w:rsidRPr="00324A7E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 w:val="22"/>
          <w:szCs w:val="24"/>
          <w:lang w:eastAsia="en-NZ"/>
        </w:rPr>
        <w:lastRenderedPageBreak/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5823585</wp:posOffset>
                </wp:positionH>
                <wp:positionV relativeFrom="paragraph">
                  <wp:posOffset>-156210</wp:posOffset>
                </wp:positionV>
                <wp:extent cx="610235" cy="9487535"/>
                <wp:effectExtent l="8890" t="11430" r="9525" b="698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4875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8" type="#_x0000_t202" style="position:absolute;left:0;text-align:left;margin-left:458.55pt;margin-top:-12.3pt;width:48.05pt;height:747.05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</v:shape>
            </w:pict>
          </mc:Fallback>
        </mc:AlternateContent>
      </w:r>
      <w:r w:rsidRPr="00324A7E">
        <w:rPr>
          <w:rFonts w:ascii="Times New Roman" w:hAnsi="Times New Roman"/>
          <w:szCs w:val="24"/>
        </w:rPr>
        <w:t>(b)</w:t>
      </w:r>
      <w:r w:rsidRPr="00324A7E">
        <w:rPr>
          <w:rFonts w:ascii="Times New Roman" w:hAnsi="Times New Roman"/>
          <w:szCs w:val="24"/>
        </w:rPr>
        <w:tab/>
        <w:t xml:space="preserve">Relate the structure of the </w:t>
      </w:r>
      <w:r>
        <w:rPr>
          <w:rFonts w:ascii="Times New Roman" w:hAnsi="Times New Roman"/>
          <w:szCs w:val="24"/>
        </w:rPr>
        <w:t>mitochondria</w:t>
      </w:r>
      <w:r w:rsidRPr="00324A7E">
        <w:rPr>
          <w:rFonts w:ascii="Times New Roman" w:hAnsi="Times New Roman"/>
          <w:szCs w:val="24"/>
        </w:rPr>
        <w:t xml:space="preserve"> to its function in a</w:t>
      </w:r>
      <w:r>
        <w:rPr>
          <w:rFonts w:ascii="Times New Roman" w:hAnsi="Times New Roman"/>
          <w:szCs w:val="24"/>
        </w:rPr>
        <w:t>n</w:t>
      </w:r>
      <w:r w:rsidRPr="00324A7E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animal </w:t>
      </w:r>
      <w:r w:rsidRPr="00324A7E">
        <w:rPr>
          <w:rFonts w:ascii="Times New Roman" w:hAnsi="Times New Roman"/>
          <w:szCs w:val="24"/>
        </w:rPr>
        <w:t xml:space="preserve">cell. You may </w:t>
      </w:r>
      <w:r>
        <w:rPr>
          <w:rFonts w:ascii="Times New Roman" w:hAnsi="Times New Roman"/>
          <w:szCs w:val="24"/>
        </w:rPr>
        <w:tab/>
      </w:r>
      <w:r w:rsidRPr="00324A7E">
        <w:rPr>
          <w:rFonts w:ascii="Times New Roman" w:hAnsi="Times New Roman"/>
          <w:szCs w:val="24"/>
        </w:rPr>
        <w:t>use a labelled diagram in your answer.</w:t>
      </w: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rFonts w:ascii="Times New Roman" w:hAnsi="Times New Roman"/>
          <w:u w:val="single"/>
        </w:rPr>
      </w:pPr>
    </w:p>
    <w:p w:rsidR="00640ED7" w:rsidRPr="00571EA7" w:rsidRDefault="00640ED7" w:rsidP="00640ED7">
      <w:pPr>
        <w:pStyle w:val="ListParagraph"/>
        <w:spacing w:before="100" w:beforeAutospacing="1" w:after="100" w:afterAutospacing="1" w:line="360" w:lineRule="auto"/>
        <w:ind w:left="30"/>
        <w:rPr>
          <w:sz w:val="20"/>
        </w:rPr>
      </w:pP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 xml:space="preserve">                  </w:t>
      </w:r>
    </w:p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Pr="005C69CB" w:rsidRDefault="00640ED7" w:rsidP="00640ED7">
      <w:r>
        <w:rPr>
          <w:noProof/>
          <w:lang w:val="en-NZ" w:eastAsia="en-NZ"/>
        </w:rPr>
        <mc:AlternateContent>
          <mc:Choice Requires="wps">
            <w:drawing>
              <wp:anchor distT="0" distB="0" distL="114935" distR="114935" simplePos="0" relativeHeight="251671552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-156210</wp:posOffset>
                </wp:positionV>
                <wp:extent cx="610235" cy="9487535"/>
                <wp:effectExtent l="8890" t="11430" r="9525" b="698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4875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9" type="#_x0000_t202" style="position:absolute;left:0;text-align:left;margin-left:456.3pt;margin-top:-12.3pt;width:48.05pt;height:747.05pt;z-index:2516715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</v:shape>
            </w:pict>
          </mc:Fallback>
        </mc:AlternateContent>
      </w:r>
      <w:r>
        <w:t>(c)</w:t>
      </w:r>
      <w:r>
        <w:tab/>
      </w:r>
      <w:r w:rsidRPr="005C69CB">
        <w:t>Discuss the similariti</w:t>
      </w:r>
      <w:r>
        <w:t xml:space="preserve">es </w:t>
      </w:r>
      <w:r w:rsidRPr="005C69CB">
        <w:t xml:space="preserve">and differences between how these two types of cells make </w:t>
      </w:r>
      <w:r>
        <w:tab/>
      </w:r>
      <w:r w:rsidRPr="005C69CB">
        <w:t xml:space="preserve">use of mitochondria to carry out their specific functions. </w:t>
      </w:r>
    </w:p>
    <w:p w:rsidR="00640ED7" w:rsidRPr="005C69CB" w:rsidRDefault="00640ED7" w:rsidP="00640ED7">
      <w:r>
        <w:tab/>
      </w:r>
      <w:r w:rsidRPr="005C69CB">
        <w:t>In your answer:</w:t>
      </w:r>
    </w:p>
    <w:p w:rsidR="00640ED7" w:rsidRPr="005C69CB" w:rsidRDefault="00640ED7" w:rsidP="00640ED7">
      <w:pPr>
        <w:pStyle w:val="ListParagraph"/>
        <w:numPr>
          <w:ilvl w:val="0"/>
          <w:numId w:val="12"/>
        </w:numPr>
        <w:spacing w:before="0" w:after="200" w:line="360" w:lineRule="auto"/>
        <w:rPr>
          <w:rFonts w:ascii="Times New Roman" w:hAnsi="Times New Roman"/>
          <w:szCs w:val="24"/>
        </w:rPr>
      </w:pPr>
      <w:r w:rsidRPr="005C69CB">
        <w:rPr>
          <w:rFonts w:ascii="Times New Roman" w:hAnsi="Times New Roman"/>
          <w:szCs w:val="24"/>
        </w:rPr>
        <w:t xml:space="preserve">Explain how </w:t>
      </w:r>
      <w:r>
        <w:rPr>
          <w:rFonts w:ascii="Times New Roman" w:hAnsi="Times New Roman"/>
          <w:szCs w:val="24"/>
        </w:rPr>
        <w:t>diffusion, osmosis and active transport relate to the successful functioning of these cells</w:t>
      </w:r>
      <w:r w:rsidRPr="005C69CB">
        <w:rPr>
          <w:rFonts w:ascii="Times New Roman" w:hAnsi="Times New Roman"/>
          <w:szCs w:val="24"/>
        </w:rPr>
        <w:t xml:space="preserve">. </w:t>
      </w:r>
    </w:p>
    <w:p w:rsidR="00640ED7" w:rsidRPr="00324A7E" w:rsidRDefault="00640ED7" w:rsidP="00640ED7">
      <w:pPr>
        <w:pStyle w:val="ListParagraph"/>
        <w:numPr>
          <w:ilvl w:val="0"/>
          <w:numId w:val="12"/>
        </w:numPr>
        <w:spacing w:before="0" w:after="200" w:line="360" w:lineRule="auto"/>
        <w:rPr>
          <w:rFonts w:ascii="Times New Roman" w:hAnsi="Times New Roman"/>
          <w:szCs w:val="24"/>
        </w:rPr>
      </w:pPr>
      <w:r w:rsidRPr="005C69CB">
        <w:rPr>
          <w:rFonts w:ascii="Times New Roman" w:hAnsi="Times New Roman"/>
          <w:szCs w:val="24"/>
        </w:rPr>
        <w:t>Give reasons for the specific abundance and distribution of mitochondria in each type of cell.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lastRenderedPageBreak/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noProof/>
          <w:u w:val="single"/>
          <w:lang w:val="en-NZ" w:eastAsia="en-NZ"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 wp14:anchorId="5FC1F008" wp14:editId="2E22466A">
                <wp:simplePos x="0" y="0"/>
                <wp:positionH relativeFrom="column">
                  <wp:posOffset>5890260</wp:posOffset>
                </wp:positionH>
                <wp:positionV relativeFrom="paragraph">
                  <wp:posOffset>-3265170</wp:posOffset>
                </wp:positionV>
                <wp:extent cx="610235" cy="9487535"/>
                <wp:effectExtent l="8890" t="7620" r="9525" b="1079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4875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0" type="#_x0000_t202" style="position:absolute;left:0;text-align:left;margin-left:463.8pt;margin-top:-257.1pt;width:48.05pt;height:747.05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</v:shape>
            </w:pict>
          </mc:Fallback>
        </mc:AlternateConten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</w:t>
      </w:r>
    </w:p>
    <w:p w:rsidR="00640ED7" w:rsidRDefault="00640ED7" w:rsidP="00640ED7">
      <w:pPr>
        <w:spacing w:before="240" w:after="240"/>
        <w:ind w:right="135"/>
        <w:rPr>
          <w:b/>
          <w:sz w:val="28"/>
          <w:szCs w:val="28"/>
        </w:rPr>
      </w:pPr>
    </w:p>
    <w:p w:rsidR="00640ED7" w:rsidRDefault="00640ED7" w:rsidP="00640ED7">
      <w:pPr>
        <w:spacing w:before="240" w:after="240"/>
        <w:ind w:right="135"/>
        <w:rPr>
          <w:b/>
          <w:sz w:val="28"/>
          <w:szCs w:val="28"/>
        </w:rPr>
      </w:pPr>
    </w:p>
    <w:p w:rsidR="00640ED7" w:rsidRDefault="00640ED7" w:rsidP="00640ED7">
      <w:pPr>
        <w:spacing w:before="240" w:after="240"/>
        <w:ind w:right="135"/>
        <w:rPr>
          <w:b/>
          <w:sz w:val="28"/>
          <w:szCs w:val="28"/>
        </w:rPr>
      </w:pPr>
    </w:p>
    <w:p w:rsidR="00640ED7" w:rsidRDefault="00640ED7" w:rsidP="00640ED7">
      <w:pPr>
        <w:spacing w:before="240" w:after="240"/>
        <w:ind w:right="135"/>
        <w:rPr>
          <w:b/>
          <w:sz w:val="28"/>
          <w:szCs w:val="28"/>
        </w:rPr>
      </w:pPr>
    </w:p>
    <w:p w:rsidR="00640ED7" w:rsidRDefault="00640ED7" w:rsidP="00640ED7">
      <w:pPr>
        <w:spacing w:before="240" w:after="240"/>
        <w:ind w:right="135"/>
        <w:rPr>
          <w:b/>
          <w:sz w:val="28"/>
          <w:szCs w:val="28"/>
        </w:rPr>
      </w:pPr>
    </w:p>
    <w:p w:rsidR="00640ED7" w:rsidRDefault="00640ED7" w:rsidP="00640ED7">
      <w:pPr>
        <w:spacing w:before="240" w:after="240"/>
        <w:ind w:right="135"/>
        <w:rPr>
          <w:b/>
          <w:sz w:val="28"/>
          <w:szCs w:val="28"/>
        </w:rPr>
      </w:pPr>
    </w:p>
    <w:p w:rsidR="00640ED7" w:rsidRDefault="00640ED7" w:rsidP="00640ED7">
      <w:pPr>
        <w:spacing w:before="240" w:after="240"/>
        <w:ind w:right="135"/>
        <w:rPr>
          <w:b/>
          <w:sz w:val="28"/>
          <w:szCs w:val="28"/>
        </w:rPr>
      </w:pPr>
    </w:p>
    <w:p w:rsidR="00640ED7" w:rsidRDefault="00640ED7" w:rsidP="00640ED7">
      <w:pPr>
        <w:spacing w:before="240" w:after="240"/>
        <w:ind w:right="135"/>
        <w:rPr>
          <w:b/>
          <w:sz w:val="28"/>
          <w:szCs w:val="28"/>
        </w:rPr>
      </w:pPr>
    </w:p>
    <w:p w:rsidR="00160653" w:rsidRDefault="00160653" w:rsidP="00640ED7">
      <w:pPr>
        <w:spacing w:before="240" w:after="240"/>
        <w:ind w:right="135"/>
        <w:rPr>
          <w:b/>
          <w:sz w:val="28"/>
          <w:szCs w:val="28"/>
        </w:rPr>
      </w:pPr>
    </w:p>
    <w:p w:rsidR="00160653" w:rsidRDefault="00160653" w:rsidP="00640ED7">
      <w:pPr>
        <w:spacing w:before="240" w:after="240"/>
        <w:ind w:right="135"/>
        <w:rPr>
          <w:b/>
          <w:sz w:val="28"/>
          <w:szCs w:val="28"/>
        </w:rPr>
      </w:pPr>
      <w:bookmarkStart w:id="0" w:name="_GoBack"/>
      <w:bookmarkEnd w:id="0"/>
    </w:p>
    <w:p w:rsidR="00640ED7" w:rsidRDefault="00640ED7" w:rsidP="00640ED7">
      <w:pPr>
        <w:spacing w:before="240" w:after="240"/>
        <w:ind w:right="135"/>
        <w:rPr>
          <w:b/>
          <w:sz w:val="28"/>
          <w:szCs w:val="28"/>
        </w:rPr>
      </w:pPr>
      <w:r>
        <w:rPr>
          <w:noProof/>
          <w:u w:val="single"/>
          <w:lang w:val="en-NZ"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32F22A" wp14:editId="0F812521">
                <wp:simplePos x="0" y="0"/>
                <wp:positionH relativeFrom="column">
                  <wp:posOffset>5888567</wp:posOffset>
                </wp:positionH>
                <wp:positionV relativeFrom="paragraph">
                  <wp:posOffset>69003</wp:posOffset>
                </wp:positionV>
                <wp:extent cx="669290" cy="638175"/>
                <wp:effectExtent l="0" t="0" r="16510" b="2857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1" type="#_x0000_t202" style="position:absolute;left:0;text-align:left;margin-left:463.65pt;margin-top:5.45pt;width:52.7pt;height:5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">
                <v:textbox>
                  <w:txbxContent>
                    <w:p w:rsidR="00640ED7" w:rsidRDefault="00640ED7" w:rsidP="00640ED7"/>
                  </w:txbxContent>
                </v:textbox>
              </v:shape>
            </w:pict>
          </mc:Fallback>
        </mc:AlternateContent>
      </w:r>
    </w:p>
    <w:p w:rsidR="00640ED7" w:rsidRDefault="00640ED7" w:rsidP="00640ED7">
      <w:pPr>
        <w:spacing w:before="240" w:after="240"/>
        <w:ind w:right="135"/>
        <w:rPr>
          <w:u w:val="single"/>
        </w:rPr>
      </w:pPr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5823585</wp:posOffset>
                </wp:positionH>
                <wp:positionV relativeFrom="paragraph">
                  <wp:posOffset>-100330</wp:posOffset>
                </wp:positionV>
                <wp:extent cx="610235" cy="9487535"/>
                <wp:effectExtent l="8890" t="10160" r="9525" b="825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4875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2" type="#_x0000_t202" style="position:absolute;left:0;text-align:left;margin-left:458.55pt;margin-top:-7.9pt;width:48.05pt;height:747.05pt;z-index:251664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Cs w:val="20"/>
          <w:lang w:val="en-NZ" w:eastAsia="en-NZ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365760</wp:posOffset>
                </wp:positionV>
                <wp:extent cx="5800725" cy="4114800"/>
                <wp:effectExtent l="9525" t="9525" r="9525" b="9525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0725" cy="4114800"/>
                          <a:chOff x="1185" y="1710"/>
                          <a:chExt cx="9135" cy="6480"/>
                        </a:xfrm>
                      </wpg:grpSpPr>
                      <pic:pic xmlns:pic="http://schemas.openxmlformats.org/drawingml/2006/picture">
                        <pic:nvPicPr>
                          <pic:cNvPr id="7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7" t="24751" r="41103" b="50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9" y="2055"/>
                            <a:ext cx="7725" cy="44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185" y="1710"/>
                            <a:ext cx="9135" cy="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-11.65pt;margin-top:28.8pt;width:456.75pt;height:324pt;z-index:251669504" coordorigin="1185,1710" coordsize="9135,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">
                <v:shape id="Picture 6" o:spid="_x0000_s1027" type="#_x0000_t75" style="position:absolute;left:1859;top:2055;width:7725;height:4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J18LFAAAA2wAAAA8AAABkcnMvZG93bnJldi54bWxEj0FrwkAUhO+C/2F5ghfRTRQaG11FhUJP&#10;LVUPHh/Z1ySafRuzq4n++m6h0OMwM98wy3VnKnGnxpWWFcSTCARxZnXJuYLj4W08B+E8ssbKMil4&#10;kIP1qt9bYqpty1903/tcBAi7FBUU3teplC4ryKCb2Jo4eN+2MeiDbHKpG2wD3FRyGkUv0mDJYaHA&#10;mnYFZZf9zSgYzT7a7fY0m1fn2MfT1+76/NxdlRoOus0ChKfO/4f/2u9aQZLA75fw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idfCxQAAANsAAAAPAAAAAAAAAAAAAAAA&#10;AJ8CAABkcnMvZG93bnJldi54bWxQSwUGAAAAAAQABAD3AAAAkQMAAAAA&#10;">
                  <v:imagedata r:id="rId15" o:title="" croptop="16221f" cropbottom="32951f" cropleft="15694f" cropright="26937f"/>
                </v:shape>
                <v:rect id="Rectangle 84" o:spid="_x0000_s1028" style="position:absolute;left:1185;top:1710;width:9135;height:6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Q9sAA&#10;AADbAAAADwAAAGRycy9kb3ducmV2LnhtbERPz2vCMBS+C/sfwhO8aepAN6qxdENhJ2FuML09mmdS&#10;2ryUJtruvzeHwY4f3+9tMbpW3KkPtWcFy0UGgrjyumaj4PvrMH8FESKyxtYzKfilAMXuabLFXPuB&#10;P+l+ikakEA45KrAxdrmUobLkMCx8R5y4q+8dxgR7I3WPQwp3rXzOsrV0WHNqsNjRu6WqOd2cgn13&#10;OZYrE2T5E+258W/DwR6NUrPpWG5ARBrjv/jP/aEVvKS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SQ9sAAAADbAAAADwAAAAAAAAAAAAAAAACYAgAAZHJzL2Rvd25y&#10;ZXYueG1sUEsFBgAAAAAEAAQA9QAAAIUDAAAAAA==&#10;" filled="f"/>
              </v:group>
            </w:pict>
          </mc:Fallback>
        </mc:AlternateContent>
      </w:r>
      <w:r>
        <w:rPr>
          <w:rFonts w:ascii="Arial" w:hAnsi="Arial"/>
          <w:noProof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441960</wp:posOffset>
                </wp:positionV>
                <wp:extent cx="5800725" cy="4038600"/>
                <wp:effectExtent l="0" t="0" r="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403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-11.65pt;margin-top:34.8pt;width:456.75pt;height:3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" filled="f" stroked="f"/>
            </w:pict>
          </mc:Fallback>
        </mc:AlternateContent>
      </w:r>
      <w:r>
        <w:rPr>
          <w:b/>
          <w:sz w:val="28"/>
          <w:szCs w:val="28"/>
        </w:rPr>
        <w:t>QUESTION THREE: CELL CYCLE</w:t>
      </w:r>
    </w:p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Default="00640ED7" w:rsidP="00640ED7"/>
    <w:p w:rsidR="00640ED7" w:rsidRPr="005C69CB" w:rsidRDefault="00640ED7" w:rsidP="00640ED7">
      <w:r w:rsidRPr="005C69CB">
        <w:t>Following each summer’s harvest grape vines are pruned back to leave just the mature supportive trunk and several spurs. After a dormant period of no growth, new leafy vines grow from these spurs in spring.</w:t>
      </w:r>
    </w:p>
    <w:p w:rsidR="00640ED7" w:rsidRDefault="00640ED7" w:rsidP="00640ED7">
      <w:pPr>
        <w:spacing w:before="240" w:after="240"/>
        <w:ind w:right="135"/>
      </w:pPr>
      <w:r w:rsidRPr="00A43F8D">
        <w:t xml:space="preserve"> </w:t>
      </w:r>
      <w:r>
        <w:t>(a</w:t>
      </w:r>
      <w:r w:rsidRPr="00A43F8D">
        <w:t xml:space="preserve">) </w:t>
      </w:r>
      <w:r>
        <w:tab/>
        <w:t xml:space="preserve">Describe the role of </w:t>
      </w:r>
      <w:r w:rsidRPr="00324A7E">
        <w:rPr>
          <w:b/>
        </w:rPr>
        <w:t>mitosis</w:t>
      </w:r>
      <w:r>
        <w:t xml:space="preserve"> in grape vines.</w:t>
      </w:r>
    </w:p>
    <w:p w:rsidR="00640ED7" w:rsidRDefault="00640ED7" w:rsidP="00640ED7">
      <w:pPr>
        <w:spacing w:before="240" w:after="240"/>
        <w:ind w:right="135"/>
        <w:rPr>
          <w:u w:val="single"/>
        </w:rPr>
      </w:pP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</w:p>
    <w:p w:rsidR="00640ED7" w:rsidRDefault="00640ED7" w:rsidP="00640ED7">
      <w:pPr>
        <w:spacing w:before="240" w:after="240"/>
        <w:ind w:right="135"/>
      </w:pPr>
      <w:r w:rsidRPr="00324A7E">
        <w:t xml:space="preserve">(b) </w:t>
      </w:r>
      <w:r>
        <w:tab/>
      </w:r>
      <w:r w:rsidRPr="00324A7E">
        <w:t xml:space="preserve">DNA </w:t>
      </w:r>
      <w:r w:rsidRPr="00324A7E">
        <w:rPr>
          <w:b/>
        </w:rPr>
        <w:t>replication</w:t>
      </w:r>
      <w:r w:rsidRPr="00324A7E">
        <w:t xml:space="preserve"> is necessary for plant growth. Explain the </w:t>
      </w:r>
      <w:r w:rsidRPr="00324A7E">
        <w:rPr>
          <w:b/>
        </w:rPr>
        <w:t>semi-conservative</w:t>
      </w:r>
      <w:r w:rsidRPr="00324A7E">
        <w:t xml:space="preserve"> </w:t>
      </w:r>
      <w:r>
        <w:tab/>
      </w:r>
      <w:r w:rsidRPr="00324A7E">
        <w:t xml:space="preserve">nature </w:t>
      </w:r>
      <w:r w:rsidRPr="005C69CB">
        <w:t>of DNA replication and its importance to growing grape vines.</w:t>
      </w:r>
    </w:p>
    <w:p w:rsidR="00640ED7" w:rsidRDefault="00640ED7" w:rsidP="00640ED7">
      <w:pPr>
        <w:spacing w:before="240" w:after="240"/>
        <w:ind w:right="135"/>
        <w:rPr>
          <w:u w:val="single"/>
        </w:rPr>
      </w:pP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lastRenderedPageBreak/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</w:r>
      <w:r w:rsidRPr="00CE0861">
        <w:rPr>
          <w:u w:val="single"/>
        </w:rPr>
        <w:tab/>
        <w:t xml:space="preserve">                  </w:t>
      </w:r>
    </w:p>
    <w:p w:rsidR="00640ED7" w:rsidRDefault="00640ED7" w:rsidP="00640ED7">
      <w:pPr>
        <w:spacing w:before="240" w:after="240"/>
        <w:ind w:right="135"/>
      </w:pPr>
    </w:p>
    <w:p w:rsidR="00640ED7" w:rsidRPr="00324A7E" w:rsidRDefault="00640ED7" w:rsidP="00640ED7">
      <w:pPr>
        <w:spacing w:before="240" w:after="240"/>
        <w:ind w:right="135"/>
        <w:rPr>
          <w:lang w:val="en-NZ"/>
        </w:rPr>
      </w:pPr>
      <w:r>
        <w:t>(c)</w:t>
      </w:r>
      <w:r>
        <w:tab/>
      </w:r>
      <w:r w:rsidRPr="00324A7E">
        <w:rPr>
          <w:lang w:val="en-NZ"/>
        </w:rPr>
        <w:t xml:space="preserve">Discuss how the annual pruning of grape vines relies on an understanding of </w:t>
      </w:r>
      <w:r>
        <w:rPr>
          <w:lang w:val="en-NZ"/>
        </w:rPr>
        <w:tab/>
        <w:t xml:space="preserve">how </w:t>
      </w:r>
      <w:r w:rsidRPr="00324A7E">
        <w:rPr>
          <w:lang w:val="en-NZ"/>
        </w:rPr>
        <w:t xml:space="preserve">factors </w:t>
      </w:r>
      <w:r>
        <w:rPr>
          <w:lang w:val="en-NZ"/>
        </w:rPr>
        <w:t xml:space="preserve">such as temperature and light intensity </w:t>
      </w:r>
      <w:r w:rsidRPr="00324A7E">
        <w:rPr>
          <w:lang w:val="en-NZ"/>
        </w:rPr>
        <w:t>affect cell division.</w:t>
      </w:r>
    </w:p>
    <w:p w:rsidR="00640ED7" w:rsidRPr="00324A7E" w:rsidRDefault="00640ED7" w:rsidP="00640ED7">
      <w:pPr>
        <w:spacing w:before="240" w:after="240"/>
        <w:ind w:right="135"/>
        <w:rPr>
          <w:lang w:val="en-NZ"/>
        </w:rPr>
      </w:pPr>
      <w:r>
        <w:rPr>
          <w:lang w:val="en-NZ"/>
        </w:rPr>
        <w:tab/>
      </w:r>
      <w:r w:rsidRPr="00324A7E">
        <w:rPr>
          <w:lang w:val="en-NZ"/>
        </w:rPr>
        <w:t>In your answer include:</w:t>
      </w:r>
      <w:r w:rsidRPr="00324A7E">
        <w:rPr>
          <w:lang w:val="en-NZ"/>
        </w:rPr>
        <w:tab/>
      </w:r>
    </w:p>
    <w:p w:rsidR="00640ED7" w:rsidRDefault="00640ED7" w:rsidP="00640ED7">
      <w:pPr>
        <w:numPr>
          <w:ilvl w:val="0"/>
          <w:numId w:val="14"/>
        </w:numPr>
        <w:suppressAutoHyphens/>
        <w:spacing w:before="240" w:after="240"/>
        <w:ind w:right="135"/>
        <w:jc w:val="left"/>
        <w:rPr>
          <w:lang w:val="en-NZ" w:eastAsia="en-NZ"/>
        </w:rPr>
      </w:pPr>
      <w:r w:rsidRPr="00D65181">
        <w:rPr>
          <w:lang w:val="en-NZ"/>
        </w:rPr>
        <w:t>Reasons why spurs remain dormant throughout winter and grow rapidly in summer.</w:t>
      </w:r>
    </w:p>
    <w:p w:rsidR="00640ED7" w:rsidRPr="00D65181" w:rsidRDefault="00640ED7" w:rsidP="00640ED7">
      <w:pPr>
        <w:numPr>
          <w:ilvl w:val="0"/>
          <w:numId w:val="14"/>
        </w:numPr>
        <w:suppressAutoHyphens/>
        <w:spacing w:before="240" w:after="240"/>
        <w:ind w:right="135"/>
        <w:jc w:val="left"/>
        <w:rPr>
          <w:lang w:val="en-NZ" w:eastAsia="en-NZ"/>
        </w:rPr>
      </w:pPr>
      <w:r w:rsidRPr="00D65181">
        <w:rPr>
          <w:lang w:val="en-NZ"/>
        </w:rPr>
        <w:t xml:space="preserve">Justify why it is beneficial for cells in the spurs of the grape vine to have a faster cell cycle than cells in the trunk. </w:t>
      </w:r>
    </w:p>
    <w:p w:rsidR="00640ED7" w:rsidRDefault="00640ED7" w:rsidP="00640ED7">
      <w:pPr>
        <w:pStyle w:val="ListParagraph"/>
        <w:spacing w:line="360" w:lineRule="auto"/>
        <w:ind w:left="0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  <w:lang w:eastAsia="en-NZ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>
                <wp:simplePos x="0" y="0"/>
                <wp:positionH relativeFrom="page">
                  <wp:posOffset>6721475</wp:posOffset>
                </wp:positionH>
                <wp:positionV relativeFrom="page">
                  <wp:posOffset>722630</wp:posOffset>
                </wp:positionV>
                <wp:extent cx="610235" cy="9487535"/>
                <wp:effectExtent l="6350" t="8255" r="12065" b="1016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4875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53" type="#_x0000_t202" style="position:absolute;margin-left:529.25pt;margin-top:56.9pt;width:48.05pt;height:747.0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  <w10:wrap anchorx="page" anchory="page"/>
              </v:shape>
            </w:pict>
          </mc:Fallback>
        </mc:AlternateConten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lastRenderedPageBreak/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</w:p>
    <w:p w:rsidR="00640ED7" w:rsidRDefault="00640ED7" w:rsidP="00640ED7">
      <w:pPr>
        <w:pStyle w:val="ListParagraph"/>
        <w:spacing w:line="360" w:lineRule="auto"/>
        <w:ind w:left="0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noProof/>
          <w:szCs w:val="24"/>
          <w:u w:val="single"/>
          <w:lang w:eastAsia="en-NZ"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>
                <wp:simplePos x="0" y="0"/>
                <wp:positionH relativeFrom="column">
                  <wp:posOffset>5863379</wp:posOffset>
                </wp:positionH>
                <wp:positionV relativeFrom="paragraph">
                  <wp:posOffset>-5118946</wp:posOffset>
                </wp:positionV>
                <wp:extent cx="610235" cy="9487535"/>
                <wp:effectExtent l="0" t="0" r="18415" b="1841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4875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54" type="#_x0000_t202" style="position:absolute;margin-left:461.7pt;margin-top:-403.05pt;width:48.05pt;height:747.05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</v:shape>
            </w:pict>
          </mc:Fallback>
        </mc:AlternateConten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</w:p>
    <w:p w:rsidR="00640ED7" w:rsidRDefault="00640ED7" w:rsidP="00640ED7">
      <w:pPr>
        <w:pStyle w:val="ListParagraph"/>
        <w:spacing w:line="360" w:lineRule="auto"/>
        <w:ind w:left="0"/>
        <w:rPr>
          <w:rFonts w:ascii="Times New Roman" w:hAnsi="Times New Roman"/>
          <w:u w:val="single"/>
        </w:rPr>
      </w:pPr>
      <w:r>
        <w:rPr>
          <w:rFonts w:ascii="Times New Roman" w:hAnsi="Times New Roman"/>
          <w:noProof/>
          <w:szCs w:val="24"/>
          <w:u w:val="single"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1DC6AE" wp14:editId="1D5C03D0">
                <wp:simplePos x="0" y="0"/>
                <wp:positionH relativeFrom="column">
                  <wp:posOffset>5804535</wp:posOffset>
                </wp:positionH>
                <wp:positionV relativeFrom="paragraph">
                  <wp:posOffset>2637790</wp:posOffset>
                </wp:positionV>
                <wp:extent cx="669290" cy="638175"/>
                <wp:effectExtent l="0" t="0" r="16510" b="2857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55" type="#_x0000_t202" style="position:absolute;margin-left:457.05pt;margin-top:207.7pt;width:52.7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">
                <v:textbox>
                  <w:txbxContent>
                    <w:p w:rsidR="00640ED7" w:rsidRDefault="00640ED7" w:rsidP="00640ED7"/>
                  </w:txbxContent>
                </v:textbox>
              </v:shape>
            </w:pict>
          </mc:Fallback>
        </mc:AlternateConten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</w:r>
      <w:r w:rsidRPr="00CE0861">
        <w:rPr>
          <w:rFonts w:ascii="Times New Roman" w:hAnsi="Times New Roman"/>
          <w:szCs w:val="24"/>
          <w:u w:val="single"/>
        </w:rPr>
        <w:tab/>
        <w:t xml:space="preserve">                  </w:t>
      </w:r>
    </w:p>
    <w:p w:rsidR="00640ED7" w:rsidRDefault="00640ED7" w:rsidP="00640ED7">
      <w:pPr>
        <w:pageBreakBefore/>
        <w:widowControl w:val="0"/>
        <w:autoSpaceDE w:val="0"/>
        <w:jc w:val="center"/>
      </w:pPr>
      <w:r>
        <w:rPr>
          <w:rFonts w:ascii="Arial" w:hAnsi="Arial"/>
          <w:noProof/>
          <w:lang w:val="en-NZ" w:eastAsia="en-NZ"/>
        </w:rPr>
        <w:lastRenderedPageBreak/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page">
                  <wp:posOffset>6679565</wp:posOffset>
                </wp:positionH>
                <wp:positionV relativeFrom="page">
                  <wp:posOffset>480060</wp:posOffset>
                </wp:positionV>
                <wp:extent cx="610235" cy="9487535"/>
                <wp:effectExtent l="12065" t="13335" r="6350" b="508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" cy="948753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ED7" w:rsidRDefault="00640ED7" w:rsidP="00640ED7">
                            <w:pPr>
                              <w:autoSpaceDE w:val="0"/>
                              <w:ind w:right="-72" w:hanging="120"/>
                              <w:jc w:val="center"/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16"/>
                                <w:szCs w:val="16"/>
                                <w:lang w:val="en-US"/>
                              </w:rPr>
                              <w:t>Assessor’s use only</w:t>
                            </w:r>
                          </w:p>
                          <w:p w:rsidR="00640ED7" w:rsidRDefault="00640ED7" w:rsidP="00640ED7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6" type="#_x0000_t202" style="position:absolute;left:0;text-align:left;margin-left:525.95pt;margin-top:37.8pt;width:48.05pt;height:747.0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" fillcolor="silver" strokeweight=".5pt">
                <v:textbox inset="7.45pt,3.85pt,7.45pt,3.85pt">
                  <w:txbxContent>
                    <w:p w:rsidR="00640ED7" w:rsidRDefault="00640ED7" w:rsidP="00640ED7">
                      <w:pPr>
                        <w:autoSpaceDE w:val="0"/>
                        <w:ind w:right="-72" w:hanging="120"/>
                        <w:jc w:val="center"/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Helvetica" w:hAnsi="Helvetica" w:cs="Helvetica"/>
                          <w:sz w:val="16"/>
                          <w:szCs w:val="16"/>
                          <w:lang w:val="en-US"/>
                        </w:rPr>
                        <w:t>Assessor’s use only</w:t>
                      </w:r>
                    </w:p>
                    <w:p w:rsidR="00640ED7" w:rsidRDefault="00640ED7" w:rsidP="00640ED7"/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t>Extra paper for continuation of answers if required.</w:t>
      </w:r>
      <w:proofErr w:type="gramEnd"/>
    </w:p>
    <w:p w:rsidR="00640ED7" w:rsidRDefault="00640ED7" w:rsidP="00640ED7">
      <w:pPr>
        <w:widowControl w:val="0"/>
        <w:autoSpaceDE w:val="0"/>
        <w:jc w:val="center"/>
      </w:pPr>
      <w:r>
        <w:t>Clearly number the question</w:t>
      </w:r>
    </w:p>
    <w:p w:rsidR="00640ED7" w:rsidRDefault="00640ED7" w:rsidP="00640ED7">
      <w:pPr>
        <w:widowControl w:val="0"/>
        <w:autoSpaceDE w:val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40ED7" w:rsidRDefault="00640ED7" w:rsidP="00640ED7">
      <w:pPr>
        <w:widowControl w:val="0"/>
        <w:autoSpaceDE w:val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40ED7" w:rsidRDefault="00640ED7" w:rsidP="00640ED7">
      <w:pPr>
        <w:widowControl w:val="0"/>
        <w:autoSpaceDE w:val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40ED7" w:rsidRDefault="00640ED7" w:rsidP="00640ED7">
      <w:pPr>
        <w:widowControl w:val="0"/>
        <w:autoSpaceDE w:val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40ED7" w:rsidRDefault="00640ED7" w:rsidP="00640ED7">
      <w:pPr>
        <w:widowControl w:val="0"/>
        <w:autoSpaceDE w:val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40ED7" w:rsidRDefault="00640ED7" w:rsidP="00640ED7">
      <w:pPr>
        <w:widowControl w:val="0"/>
        <w:autoSpaceDE w:val="0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40ED7" w:rsidRDefault="00640ED7" w:rsidP="00640ED7">
      <w:pPr>
        <w:widowControl w:val="0"/>
        <w:autoSpaceDE w:val="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E73DC1" w:rsidRDefault="00E73DC1" w:rsidP="00623A12">
      <w:pPr>
        <w:spacing w:line="240" w:lineRule="auto"/>
        <w:rPr>
          <w:rFonts w:ascii="Arial" w:hAnsi="Arial" w:cs="Arial"/>
          <w:sz w:val="22"/>
          <w:szCs w:val="22"/>
        </w:rPr>
      </w:pPr>
    </w:p>
    <w:sectPr w:rsidR="00E73DC1" w:rsidSect="00575DA9">
      <w:headerReference w:type="default" r:id="rId16"/>
      <w:pgSz w:w="11906" w:h="16838"/>
      <w:pgMar w:top="1134" w:right="1701" w:bottom="851" w:left="1418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C80" w:rsidRDefault="00C67C80" w:rsidP="00E40FBE">
      <w:pPr>
        <w:spacing w:line="240" w:lineRule="auto"/>
      </w:pPr>
      <w:r>
        <w:separator/>
      </w:r>
    </w:p>
  </w:endnote>
  <w:endnote w:type="continuationSeparator" w:id="0">
    <w:p w:rsidR="00C67C80" w:rsidRDefault="00C67C80" w:rsidP="00E40F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äor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C80" w:rsidRDefault="00C67C80" w:rsidP="00E40FBE">
      <w:pPr>
        <w:spacing w:line="240" w:lineRule="auto"/>
      </w:pPr>
      <w:r>
        <w:separator/>
      </w:r>
    </w:p>
  </w:footnote>
  <w:footnote w:type="continuationSeparator" w:id="0">
    <w:p w:rsidR="00C67C80" w:rsidRDefault="00C67C80" w:rsidP="00E40F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8075"/>
      <w:docPartObj>
        <w:docPartGallery w:val="Page Numbers (Top of Page)"/>
        <w:docPartUnique/>
      </w:docPartObj>
    </w:sdtPr>
    <w:sdtEndPr/>
    <w:sdtContent>
      <w:p w:rsidR="00E40FBE" w:rsidRDefault="00DA606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05E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40FBE" w:rsidRDefault="00E40F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F6D" w:rsidRDefault="00385CF6">
    <w:pPr>
      <w:pStyle w:val="Head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60653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C0E4A"/>
    <w:multiLevelType w:val="hybridMultilevel"/>
    <w:tmpl w:val="BADAC54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672447"/>
    <w:multiLevelType w:val="hybridMultilevel"/>
    <w:tmpl w:val="F47E310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BC7914"/>
    <w:multiLevelType w:val="hybridMultilevel"/>
    <w:tmpl w:val="A312690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C6F3F"/>
    <w:multiLevelType w:val="hybridMultilevel"/>
    <w:tmpl w:val="7AA0DF80"/>
    <w:lvl w:ilvl="0" w:tplc="2F2AC0C2">
      <w:start w:val="1"/>
      <w:numFmt w:val="lowerLetter"/>
      <w:lvlText w:val="%1."/>
      <w:lvlJc w:val="left"/>
      <w:pPr>
        <w:ind w:left="900" w:hanging="54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1876E1"/>
    <w:multiLevelType w:val="hybridMultilevel"/>
    <w:tmpl w:val="E7206B8A"/>
    <w:lvl w:ilvl="0" w:tplc="14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5">
    <w:nsid w:val="3E3711F7"/>
    <w:multiLevelType w:val="hybridMultilevel"/>
    <w:tmpl w:val="BB74FE5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4271565"/>
    <w:multiLevelType w:val="hybridMultilevel"/>
    <w:tmpl w:val="06C871D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934A75"/>
    <w:multiLevelType w:val="hybridMultilevel"/>
    <w:tmpl w:val="FB6857F4"/>
    <w:lvl w:ilvl="0" w:tplc="2BC6A7A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49B0352"/>
    <w:multiLevelType w:val="hybridMultilevel"/>
    <w:tmpl w:val="F24E39A8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4270EB"/>
    <w:multiLevelType w:val="hybridMultilevel"/>
    <w:tmpl w:val="86F61F66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B97796A"/>
    <w:multiLevelType w:val="hybridMultilevel"/>
    <w:tmpl w:val="349CA1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9F340F"/>
    <w:multiLevelType w:val="hybridMultilevel"/>
    <w:tmpl w:val="ACE2F12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CAA2D0B"/>
    <w:multiLevelType w:val="multilevel"/>
    <w:tmpl w:val="9DD0A22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668255C2"/>
    <w:multiLevelType w:val="hybridMultilevel"/>
    <w:tmpl w:val="8722C90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2"/>
  </w:num>
  <w:num w:numId="4">
    <w:abstractNumId w:val="7"/>
  </w:num>
  <w:num w:numId="5">
    <w:abstractNumId w:val="13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4"/>
  </w:num>
  <w:num w:numId="11">
    <w:abstractNumId w:val="0"/>
  </w:num>
  <w:num w:numId="12">
    <w:abstractNumId w:val="10"/>
  </w:num>
  <w:num w:numId="13">
    <w:abstractNumId w:val="6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A76"/>
    <w:rsid w:val="0001044D"/>
    <w:rsid w:val="00037067"/>
    <w:rsid w:val="00062191"/>
    <w:rsid w:val="00073FC5"/>
    <w:rsid w:val="00075A7F"/>
    <w:rsid w:val="000A6CEB"/>
    <w:rsid w:val="000A6F09"/>
    <w:rsid w:val="000C6991"/>
    <w:rsid w:val="00135CD2"/>
    <w:rsid w:val="00160653"/>
    <w:rsid w:val="001B51C9"/>
    <w:rsid w:val="002431CD"/>
    <w:rsid w:val="002B7D0F"/>
    <w:rsid w:val="002C3682"/>
    <w:rsid w:val="003403CE"/>
    <w:rsid w:val="00343EAE"/>
    <w:rsid w:val="003848A7"/>
    <w:rsid w:val="00385CF6"/>
    <w:rsid w:val="003F5EF6"/>
    <w:rsid w:val="004418F4"/>
    <w:rsid w:val="00460D5C"/>
    <w:rsid w:val="004648D1"/>
    <w:rsid w:val="0048417B"/>
    <w:rsid w:val="004E7670"/>
    <w:rsid w:val="005017D4"/>
    <w:rsid w:val="005446CE"/>
    <w:rsid w:val="00576907"/>
    <w:rsid w:val="005950CD"/>
    <w:rsid w:val="005B6475"/>
    <w:rsid w:val="005E7C88"/>
    <w:rsid w:val="00623A12"/>
    <w:rsid w:val="00640ED7"/>
    <w:rsid w:val="006474DA"/>
    <w:rsid w:val="0065008F"/>
    <w:rsid w:val="00662A36"/>
    <w:rsid w:val="00663F4C"/>
    <w:rsid w:val="006827D2"/>
    <w:rsid w:val="006833F2"/>
    <w:rsid w:val="006C6ACF"/>
    <w:rsid w:val="006E14CE"/>
    <w:rsid w:val="007427FD"/>
    <w:rsid w:val="00751F92"/>
    <w:rsid w:val="00760672"/>
    <w:rsid w:val="007A7CDB"/>
    <w:rsid w:val="00826CE8"/>
    <w:rsid w:val="00837E90"/>
    <w:rsid w:val="008E5F6F"/>
    <w:rsid w:val="00940E09"/>
    <w:rsid w:val="009D063B"/>
    <w:rsid w:val="00A754DD"/>
    <w:rsid w:val="00AA672B"/>
    <w:rsid w:val="00AB05E6"/>
    <w:rsid w:val="00AD4F34"/>
    <w:rsid w:val="00B35B0D"/>
    <w:rsid w:val="00B73494"/>
    <w:rsid w:val="00BC427C"/>
    <w:rsid w:val="00BC5B64"/>
    <w:rsid w:val="00BD1A76"/>
    <w:rsid w:val="00BD263F"/>
    <w:rsid w:val="00BF149E"/>
    <w:rsid w:val="00C34378"/>
    <w:rsid w:val="00C67C80"/>
    <w:rsid w:val="00C70E0A"/>
    <w:rsid w:val="00C80902"/>
    <w:rsid w:val="00CD24AE"/>
    <w:rsid w:val="00CD48E9"/>
    <w:rsid w:val="00D56741"/>
    <w:rsid w:val="00DA550C"/>
    <w:rsid w:val="00DA6068"/>
    <w:rsid w:val="00DB7D49"/>
    <w:rsid w:val="00DE7CBE"/>
    <w:rsid w:val="00DF17AF"/>
    <w:rsid w:val="00E40FBE"/>
    <w:rsid w:val="00E73DC1"/>
    <w:rsid w:val="00ED0E02"/>
    <w:rsid w:val="00F21A09"/>
    <w:rsid w:val="00F222A2"/>
    <w:rsid w:val="00F269C8"/>
    <w:rsid w:val="00F43708"/>
    <w:rsid w:val="00F63102"/>
    <w:rsid w:val="00F91546"/>
    <w:rsid w:val="00FA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A76"/>
    <w:pPr>
      <w:spacing w:line="360" w:lineRule="auto"/>
      <w:jc w:val="both"/>
    </w:pPr>
    <w:rPr>
      <w:rFonts w:ascii="Times New Roman" w:eastAsiaTheme="minorEastAsia" w:hAnsi="Times New Roman" w:cstheme="minorBidi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BD1A76"/>
    <w:pPr>
      <w:keepNext/>
      <w:numPr>
        <w:numId w:val="1"/>
      </w:numPr>
      <w:outlineLvl w:val="0"/>
    </w:pPr>
    <w:rPr>
      <w:rFonts w:ascii="Arial" w:eastAsia="Times New Roman" w:hAnsi="Arial" w:cs="Arial"/>
      <w:b/>
      <w:bCs/>
      <w:szCs w:val="16"/>
    </w:rPr>
  </w:style>
  <w:style w:type="paragraph" w:styleId="Heading2">
    <w:name w:val="heading 2"/>
    <w:basedOn w:val="Normal"/>
    <w:next w:val="Normal"/>
    <w:link w:val="Heading2Char"/>
    <w:qFormat/>
    <w:rsid w:val="00BD1A76"/>
    <w:pPr>
      <w:keepNext/>
      <w:numPr>
        <w:ilvl w:val="1"/>
        <w:numId w:val="1"/>
      </w:numPr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BD1A76"/>
    <w:pPr>
      <w:keepNext/>
      <w:numPr>
        <w:ilvl w:val="2"/>
        <w:numId w:val="1"/>
      </w:numPr>
      <w:outlineLvl w:val="2"/>
    </w:pPr>
    <w:rPr>
      <w:rFonts w:eastAsia="Times New Roman" w:cs="Arial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BD1A76"/>
    <w:pPr>
      <w:keepNext/>
      <w:numPr>
        <w:ilvl w:val="3"/>
        <w:numId w:val="1"/>
      </w:numPr>
      <w:outlineLvl w:val="3"/>
    </w:pPr>
    <w:rPr>
      <w:rFonts w:eastAsia="Times New Roman" w:cs="Times New Roman"/>
      <w:b/>
      <w:bCs/>
    </w:rPr>
  </w:style>
  <w:style w:type="paragraph" w:styleId="Heading5">
    <w:name w:val="heading 5"/>
    <w:basedOn w:val="Normal"/>
    <w:next w:val="Normal"/>
    <w:link w:val="Heading5Char"/>
    <w:qFormat/>
    <w:rsid w:val="00BD1A76"/>
    <w:pPr>
      <w:keepNext/>
      <w:numPr>
        <w:ilvl w:val="4"/>
        <w:numId w:val="1"/>
      </w:numPr>
      <w:outlineLvl w:val="4"/>
    </w:pPr>
    <w:rPr>
      <w:rFonts w:ascii="Arial" w:eastAsia="Times New Roman" w:hAnsi="Arial" w:cs="Arial"/>
      <w:i/>
      <w:i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BD1A76"/>
    <w:pPr>
      <w:keepNext/>
      <w:numPr>
        <w:ilvl w:val="5"/>
        <w:numId w:val="1"/>
      </w:numPr>
      <w:outlineLvl w:val="5"/>
    </w:pPr>
    <w:rPr>
      <w:rFonts w:ascii="Arial" w:eastAsia="Times New Roman" w:hAnsi="Arial" w:cs="Arial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BD1A76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utlineLvl w:val="6"/>
    </w:pPr>
    <w:rPr>
      <w:rFonts w:ascii="Arial" w:eastAsia="Times New Roman" w:hAnsi="Arial" w:cs="Arial"/>
      <w:b/>
      <w:bCs/>
      <w:sz w:val="22"/>
    </w:rPr>
  </w:style>
  <w:style w:type="paragraph" w:styleId="Heading8">
    <w:name w:val="heading 8"/>
    <w:basedOn w:val="Normal"/>
    <w:next w:val="Normal"/>
    <w:link w:val="Heading8Char"/>
    <w:qFormat/>
    <w:rsid w:val="00BD1A76"/>
    <w:pPr>
      <w:keepNext/>
      <w:numPr>
        <w:ilvl w:val="7"/>
        <w:numId w:val="1"/>
      </w:numPr>
      <w:jc w:val="center"/>
      <w:outlineLvl w:val="7"/>
    </w:pPr>
    <w:rPr>
      <w:rFonts w:eastAsia="Times New Roman" w:cs="Arial"/>
      <w:b/>
      <w:i/>
      <w:iCs/>
      <w:szCs w:val="20"/>
    </w:rPr>
  </w:style>
  <w:style w:type="paragraph" w:styleId="Heading9">
    <w:name w:val="heading 9"/>
    <w:basedOn w:val="Normal"/>
    <w:next w:val="Normal"/>
    <w:link w:val="Heading9Char"/>
    <w:qFormat/>
    <w:rsid w:val="00BD1A76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utlineLvl w:val="8"/>
    </w:pPr>
    <w:rPr>
      <w:rFonts w:eastAsia="Times New Roman" w:cs="Arial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D1A76"/>
    <w:rPr>
      <w:rFonts w:eastAsia="Times New Roman"/>
      <w:b/>
      <w:bCs/>
      <w:sz w:val="24"/>
      <w:szCs w:val="16"/>
      <w:lang w:val="en-AU"/>
    </w:rPr>
  </w:style>
  <w:style w:type="character" w:customStyle="1" w:styleId="Heading2Char">
    <w:name w:val="Heading 2 Char"/>
    <w:basedOn w:val="DefaultParagraphFont"/>
    <w:link w:val="Heading2"/>
    <w:rsid w:val="00BD1A76"/>
    <w:rPr>
      <w:rFonts w:eastAsia="Times New Roman"/>
      <w:b/>
      <w:bCs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BD1A76"/>
    <w:rPr>
      <w:rFonts w:ascii="Times New Roman" w:eastAsia="Times New Roman" w:hAnsi="Times New Roman"/>
      <w:b/>
      <w:bCs/>
      <w:sz w:val="24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BD1A76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customStyle="1" w:styleId="Heading5Char">
    <w:name w:val="Heading 5 Char"/>
    <w:basedOn w:val="DefaultParagraphFont"/>
    <w:link w:val="Heading5"/>
    <w:rsid w:val="00BD1A76"/>
    <w:rPr>
      <w:rFonts w:eastAsia="Times New Roman"/>
      <w:i/>
      <w:iCs/>
      <w:sz w:val="20"/>
      <w:szCs w:val="20"/>
      <w:lang w:val="en-AU"/>
    </w:rPr>
  </w:style>
  <w:style w:type="character" w:customStyle="1" w:styleId="Heading6Char">
    <w:name w:val="Heading 6 Char"/>
    <w:basedOn w:val="DefaultParagraphFont"/>
    <w:link w:val="Heading6"/>
    <w:rsid w:val="00BD1A76"/>
    <w:rPr>
      <w:rFonts w:eastAsia="Times New Roman"/>
      <w:b/>
      <w:bCs/>
      <w:szCs w:val="24"/>
      <w:lang w:val="en-AU"/>
    </w:rPr>
  </w:style>
  <w:style w:type="character" w:customStyle="1" w:styleId="Heading7Char">
    <w:name w:val="Heading 7 Char"/>
    <w:basedOn w:val="DefaultParagraphFont"/>
    <w:link w:val="Heading7"/>
    <w:rsid w:val="00BD1A76"/>
    <w:rPr>
      <w:rFonts w:eastAsia="Times New Roman"/>
      <w:b/>
      <w:bCs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BD1A76"/>
    <w:rPr>
      <w:rFonts w:ascii="Times New Roman" w:eastAsia="Times New Roman" w:hAnsi="Times New Roman"/>
      <w:b/>
      <w:i/>
      <w:iCs/>
      <w:sz w:val="24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BD1A76"/>
    <w:rPr>
      <w:rFonts w:ascii="Times New Roman" w:eastAsia="Times New Roman" w:hAnsi="Times New Roman"/>
      <w:b/>
      <w:bCs/>
      <w:sz w:val="24"/>
      <w:lang w:val="en-AU"/>
    </w:rPr>
  </w:style>
  <w:style w:type="paragraph" w:styleId="BodyText">
    <w:name w:val="Body Text"/>
    <w:basedOn w:val="Normal"/>
    <w:link w:val="BodyTextChar"/>
    <w:rsid w:val="00BD1A76"/>
    <w:pPr>
      <w:spacing w:line="240" w:lineRule="auto"/>
      <w:jc w:val="left"/>
    </w:pPr>
    <w:rPr>
      <w:rFonts w:ascii="Arial" w:eastAsia="Times New Roman" w:hAnsi="Arial" w:cs="Arial"/>
      <w:sz w:val="22"/>
      <w:lang w:val="en-GB"/>
    </w:rPr>
  </w:style>
  <w:style w:type="character" w:customStyle="1" w:styleId="BodyTextChar">
    <w:name w:val="Body Text Char"/>
    <w:basedOn w:val="DefaultParagraphFont"/>
    <w:link w:val="BodyText"/>
    <w:rsid w:val="00BD1A76"/>
    <w:rPr>
      <w:rFonts w:eastAsia="Times New Roman"/>
      <w:szCs w:val="24"/>
      <w:lang w:val="en-GB"/>
    </w:rPr>
  </w:style>
  <w:style w:type="table" w:styleId="TableGrid">
    <w:name w:val="Table Grid"/>
    <w:basedOn w:val="TableNormal"/>
    <w:rsid w:val="00BD1A76"/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1A76"/>
    <w:pPr>
      <w:spacing w:before="120" w:line="240" w:lineRule="auto"/>
      <w:ind w:left="720"/>
      <w:contextualSpacing/>
      <w:jc w:val="left"/>
    </w:pPr>
    <w:rPr>
      <w:rFonts w:ascii="Arial Mäori" w:eastAsia="Times New Roman" w:hAnsi="Arial Mäori" w:cs="Times New Roman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6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72"/>
    <w:rPr>
      <w:rFonts w:ascii="Tahoma" w:eastAsiaTheme="minorEastAsia" w:hAnsi="Tahoma" w:cs="Tahoma"/>
      <w:sz w:val="16"/>
      <w:szCs w:val="16"/>
      <w:lang w:val="en-AU"/>
    </w:rPr>
  </w:style>
  <w:style w:type="paragraph" w:styleId="Header">
    <w:name w:val="header"/>
    <w:basedOn w:val="Normal"/>
    <w:link w:val="HeaderChar"/>
    <w:unhideWhenUsed/>
    <w:rsid w:val="00E40FB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FBE"/>
    <w:rPr>
      <w:rFonts w:ascii="Times New Roman" w:eastAsiaTheme="minorEastAsia" w:hAnsi="Times New Roman" w:cstheme="minorBidi"/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semiHidden/>
    <w:unhideWhenUsed/>
    <w:rsid w:val="00E40FB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0FBE"/>
    <w:rPr>
      <w:rFonts w:ascii="Times New Roman" w:eastAsiaTheme="minorEastAsia" w:hAnsi="Times New Roman" w:cstheme="minorBidi"/>
      <w:sz w:val="24"/>
      <w:szCs w:val="24"/>
      <w:lang w:val="en-AU"/>
    </w:rPr>
  </w:style>
  <w:style w:type="paragraph" w:customStyle="1" w:styleId="Default">
    <w:name w:val="Default"/>
    <w:rsid w:val="00F91546"/>
    <w:pPr>
      <w:widowControl w:val="0"/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  <w:lang w:val="en-US"/>
    </w:rPr>
  </w:style>
  <w:style w:type="paragraph" w:customStyle="1" w:styleId="Noparagraphstyle">
    <w:name w:val="[No paragraph style]"/>
    <w:rsid w:val="00F915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 New Roman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rsid w:val="00640E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A76"/>
    <w:pPr>
      <w:spacing w:line="360" w:lineRule="auto"/>
      <w:jc w:val="both"/>
    </w:pPr>
    <w:rPr>
      <w:rFonts w:ascii="Times New Roman" w:eastAsiaTheme="minorEastAsia" w:hAnsi="Times New Roman" w:cstheme="minorBidi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BD1A76"/>
    <w:pPr>
      <w:keepNext/>
      <w:numPr>
        <w:numId w:val="1"/>
      </w:numPr>
      <w:outlineLvl w:val="0"/>
    </w:pPr>
    <w:rPr>
      <w:rFonts w:ascii="Arial" w:eastAsia="Times New Roman" w:hAnsi="Arial" w:cs="Arial"/>
      <w:b/>
      <w:bCs/>
      <w:szCs w:val="16"/>
    </w:rPr>
  </w:style>
  <w:style w:type="paragraph" w:styleId="Heading2">
    <w:name w:val="heading 2"/>
    <w:basedOn w:val="Normal"/>
    <w:next w:val="Normal"/>
    <w:link w:val="Heading2Char"/>
    <w:qFormat/>
    <w:rsid w:val="00BD1A76"/>
    <w:pPr>
      <w:keepNext/>
      <w:numPr>
        <w:ilvl w:val="1"/>
        <w:numId w:val="1"/>
      </w:numPr>
      <w:outlineLvl w:val="1"/>
    </w:pPr>
    <w:rPr>
      <w:rFonts w:ascii="Arial" w:eastAsia="Times New Roman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link w:val="Heading3Char"/>
    <w:qFormat/>
    <w:rsid w:val="00BD1A76"/>
    <w:pPr>
      <w:keepNext/>
      <w:numPr>
        <w:ilvl w:val="2"/>
        <w:numId w:val="1"/>
      </w:numPr>
      <w:outlineLvl w:val="2"/>
    </w:pPr>
    <w:rPr>
      <w:rFonts w:eastAsia="Times New Roman" w:cs="Arial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BD1A76"/>
    <w:pPr>
      <w:keepNext/>
      <w:numPr>
        <w:ilvl w:val="3"/>
        <w:numId w:val="1"/>
      </w:numPr>
      <w:outlineLvl w:val="3"/>
    </w:pPr>
    <w:rPr>
      <w:rFonts w:eastAsia="Times New Roman" w:cs="Times New Roman"/>
      <w:b/>
      <w:bCs/>
    </w:rPr>
  </w:style>
  <w:style w:type="paragraph" w:styleId="Heading5">
    <w:name w:val="heading 5"/>
    <w:basedOn w:val="Normal"/>
    <w:next w:val="Normal"/>
    <w:link w:val="Heading5Char"/>
    <w:qFormat/>
    <w:rsid w:val="00BD1A76"/>
    <w:pPr>
      <w:keepNext/>
      <w:numPr>
        <w:ilvl w:val="4"/>
        <w:numId w:val="1"/>
      </w:numPr>
      <w:outlineLvl w:val="4"/>
    </w:pPr>
    <w:rPr>
      <w:rFonts w:ascii="Arial" w:eastAsia="Times New Roman" w:hAnsi="Arial" w:cs="Arial"/>
      <w:i/>
      <w:i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BD1A76"/>
    <w:pPr>
      <w:keepNext/>
      <w:numPr>
        <w:ilvl w:val="5"/>
        <w:numId w:val="1"/>
      </w:numPr>
      <w:outlineLvl w:val="5"/>
    </w:pPr>
    <w:rPr>
      <w:rFonts w:ascii="Arial" w:eastAsia="Times New Roman" w:hAnsi="Arial" w:cs="Arial"/>
      <w:b/>
      <w:bCs/>
      <w:sz w:val="22"/>
    </w:rPr>
  </w:style>
  <w:style w:type="paragraph" w:styleId="Heading7">
    <w:name w:val="heading 7"/>
    <w:basedOn w:val="Normal"/>
    <w:next w:val="Normal"/>
    <w:link w:val="Heading7Char"/>
    <w:qFormat/>
    <w:rsid w:val="00BD1A76"/>
    <w:pPr>
      <w:keepNext/>
      <w:numPr>
        <w:ilvl w:val="6"/>
        <w:numId w:val="1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utlineLvl w:val="6"/>
    </w:pPr>
    <w:rPr>
      <w:rFonts w:ascii="Arial" w:eastAsia="Times New Roman" w:hAnsi="Arial" w:cs="Arial"/>
      <w:b/>
      <w:bCs/>
      <w:sz w:val="22"/>
    </w:rPr>
  </w:style>
  <w:style w:type="paragraph" w:styleId="Heading8">
    <w:name w:val="heading 8"/>
    <w:basedOn w:val="Normal"/>
    <w:next w:val="Normal"/>
    <w:link w:val="Heading8Char"/>
    <w:qFormat/>
    <w:rsid w:val="00BD1A76"/>
    <w:pPr>
      <w:keepNext/>
      <w:numPr>
        <w:ilvl w:val="7"/>
        <w:numId w:val="1"/>
      </w:numPr>
      <w:jc w:val="center"/>
      <w:outlineLvl w:val="7"/>
    </w:pPr>
    <w:rPr>
      <w:rFonts w:eastAsia="Times New Roman" w:cs="Arial"/>
      <w:b/>
      <w:i/>
      <w:iCs/>
      <w:szCs w:val="20"/>
    </w:rPr>
  </w:style>
  <w:style w:type="paragraph" w:styleId="Heading9">
    <w:name w:val="heading 9"/>
    <w:basedOn w:val="Normal"/>
    <w:next w:val="Normal"/>
    <w:link w:val="Heading9Char"/>
    <w:qFormat/>
    <w:rsid w:val="00BD1A76"/>
    <w:pPr>
      <w:keepNext/>
      <w:numPr>
        <w:ilvl w:val="8"/>
        <w:numId w:val="1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utlineLvl w:val="8"/>
    </w:pPr>
    <w:rPr>
      <w:rFonts w:eastAsia="Times New Roman" w:cs="Arial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D1A76"/>
    <w:rPr>
      <w:rFonts w:eastAsia="Times New Roman"/>
      <w:b/>
      <w:bCs/>
      <w:sz w:val="24"/>
      <w:szCs w:val="16"/>
      <w:lang w:val="en-AU"/>
    </w:rPr>
  </w:style>
  <w:style w:type="character" w:customStyle="1" w:styleId="Heading2Char">
    <w:name w:val="Heading 2 Char"/>
    <w:basedOn w:val="DefaultParagraphFont"/>
    <w:link w:val="Heading2"/>
    <w:rsid w:val="00BD1A76"/>
    <w:rPr>
      <w:rFonts w:eastAsia="Times New Roman"/>
      <w:b/>
      <w:bCs/>
      <w:sz w:val="20"/>
      <w:szCs w:val="20"/>
      <w:lang w:val="en-AU"/>
    </w:rPr>
  </w:style>
  <w:style w:type="character" w:customStyle="1" w:styleId="Heading3Char">
    <w:name w:val="Heading 3 Char"/>
    <w:basedOn w:val="DefaultParagraphFont"/>
    <w:link w:val="Heading3"/>
    <w:rsid w:val="00BD1A76"/>
    <w:rPr>
      <w:rFonts w:ascii="Times New Roman" w:eastAsia="Times New Roman" w:hAnsi="Times New Roman"/>
      <w:b/>
      <w:bCs/>
      <w:sz w:val="24"/>
      <w:szCs w:val="20"/>
      <w:lang w:val="en-AU"/>
    </w:rPr>
  </w:style>
  <w:style w:type="character" w:customStyle="1" w:styleId="Heading4Char">
    <w:name w:val="Heading 4 Char"/>
    <w:basedOn w:val="DefaultParagraphFont"/>
    <w:link w:val="Heading4"/>
    <w:rsid w:val="00BD1A76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customStyle="1" w:styleId="Heading5Char">
    <w:name w:val="Heading 5 Char"/>
    <w:basedOn w:val="DefaultParagraphFont"/>
    <w:link w:val="Heading5"/>
    <w:rsid w:val="00BD1A76"/>
    <w:rPr>
      <w:rFonts w:eastAsia="Times New Roman"/>
      <w:i/>
      <w:iCs/>
      <w:sz w:val="20"/>
      <w:szCs w:val="20"/>
      <w:lang w:val="en-AU"/>
    </w:rPr>
  </w:style>
  <w:style w:type="character" w:customStyle="1" w:styleId="Heading6Char">
    <w:name w:val="Heading 6 Char"/>
    <w:basedOn w:val="DefaultParagraphFont"/>
    <w:link w:val="Heading6"/>
    <w:rsid w:val="00BD1A76"/>
    <w:rPr>
      <w:rFonts w:eastAsia="Times New Roman"/>
      <w:b/>
      <w:bCs/>
      <w:szCs w:val="24"/>
      <w:lang w:val="en-AU"/>
    </w:rPr>
  </w:style>
  <w:style w:type="character" w:customStyle="1" w:styleId="Heading7Char">
    <w:name w:val="Heading 7 Char"/>
    <w:basedOn w:val="DefaultParagraphFont"/>
    <w:link w:val="Heading7"/>
    <w:rsid w:val="00BD1A76"/>
    <w:rPr>
      <w:rFonts w:eastAsia="Times New Roman"/>
      <w:b/>
      <w:bCs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BD1A76"/>
    <w:rPr>
      <w:rFonts w:ascii="Times New Roman" w:eastAsia="Times New Roman" w:hAnsi="Times New Roman"/>
      <w:b/>
      <w:i/>
      <w:iCs/>
      <w:sz w:val="24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BD1A76"/>
    <w:rPr>
      <w:rFonts w:ascii="Times New Roman" w:eastAsia="Times New Roman" w:hAnsi="Times New Roman"/>
      <w:b/>
      <w:bCs/>
      <w:sz w:val="24"/>
      <w:lang w:val="en-AU"/>
    </w:rPr>
  </w:style>
  <w:style w:type="paragraph" w:styleId="BodyText">
    <w:name w:val="Body Text"/>
    <w:basedOn w:val="Normal"/>
    <w:link w:val="BodyTextChar"/>
    <w:rsid w:val="00BD1A76"/>
    <w:pPr>
      <w:spacing w:line="240" w:lineRule="auto"/>
      <w:jc w:val="left"/>
    </w:pPr>
    <w:rPr>
      <w:rFonts w:ascii="Arial" w:eastAsia="Times New Roman" w:hAnsi="Arial" w:cs="Arial"/>
      <w:sz w:val="22"/>
      <w:lang w:val="en-GB"/>
    </w:rPr>
  </w:style>
  <w:style w:type="character" w:customStyle="1" w:styleId="BodyTextChar">
    <w:name w:val="Body Text Char"/>
    <w:basedOn w:val="DefaultParagraphFont"/>
    <w:link w:val="BodyText"/>
    <w:rsid w:val="00BD1A76"/>
    <w:rPr>
      <w:rFonts w:eastAsia="Times New Roman"/>
      <w:szCs w:val="24"/>
      <w:lang w:val="en-GB"/>
    </w:rPr>
  </w:style>
  <w:style w:type="table" w:styleId="TableGrid">
    <w:name w:val="Table Grid"/>
    <w:basedOn w:val="TableNormal"/>
    <w:rsid w:val="00BD1A76"/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1A76"/>
    <w:pPr>
      <w:spacing w:before="120" w:line="240" w:lineRule="auto"/>
      <w:ind w:left="720"/>
      <w:contextualSpacing/>
      <w:jc w:val="left"/>
    </w:pPr>
    <w:rPr>
      <w:rFonts w:ascii="Arial Mäori" w:eastAsia="Times New Roman" w:hAnsi="Arial Mäori" w:cs="Times New Roman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06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72"/>
    <w:rPr>
      <w:rFonts w:ascii="Tahoma" w:eastAsiaTheme="minorEastAsia" w:hAnsi="Tahoma" w:cs="Tahoma"/>
      <w:sz w:val="16"/>
      <w:szCs w:val="16"/>
      <w:lang w:val="en-AU"/>
    </w:rPr>
  </w:style>
  <w:style w:type="paragraph" w:styleId="Header">
    <w:name w:val="header"/>
    <w:basedOn w:val="Normal"/>
    <w:link w:val="HeaderChar"/>
    <w:unhideWhenUsed/>
    <w:rsid w:val="00E40FB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FBE"/>
    <w:rPr>
      <w:rFonts w:ascii="Times New Roman" w:eastAsiaTheme="minorEastAsia" w:hAnsi="Times New Roman" w:cstheme="minorBidi"/>
      <w:sz w:val="24"/>
      <w:szCs w:val="24"/>
      <w:lang w:val="en-AU"/>
    </w:rPr>
  </w:style>
  <w:style w:type="paragraph" w:styleId="Footer">
    <w:name w:val="footer"/>
    <w:basedOn w:val="Normal"/>
    <w:link w:val="FooterChar"/>
    <w:uiPriority w:val="99"/>
    <w:semiHidden/>
    <w:unhideWhenUsed/>
    <w:rsid w:val="00E40FB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0FBE"/>
    <w:rPr>
      <w:rFonts w:ascii="Times New Roman" w:eastAsiaTheme="minorEastAsia" w:hAnsi="Times New Roman" w:cstheme="minorBidi"/>
      <w:sz w:val="24"/>
      <w:szCs w:val="24"/>
      <w:lang w:val="en-AU"/>
    </w:rPr>
  </w:style>
  <w:style w:type="paragraph" w:customStyle="1" w:styleId="Default">
    <w:name w:val="Default"/>
    <w:rsid w:val="00F91546"/>
    <w:pPr>
      <w:widowControl w:val="0"/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  <w:lang w:val="en-US"/>
    </w:rPr>
  </w:style>
  <w:style w:type="paragraph" w:customStyle="1" w:styleId="Noparagraphstyle">
    <w:name w:val="[No paragraph style]"/>
    <w:rsid w:val="00F915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 New Roman"/>
      <w:color w:val="000000"/>
      <w:sz w:val="24"/>
      <w:szCs w:val="24"/>
      <w:lang w:val="en-US"/>
    </w:rPr>
  </w:style>
  <w:style w:type="character" w:styleId="PageNumber">
    <w:name w:val="page number"/>
    <w:basedOn w:val="DefaultParagraphFont"/>
    <w:rsid w:val="00640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1AB297-B2FD-4D07-ADA2-641DB3C7E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E02CEED3.dotm</Template>
  <TotalTime>13</TotalTime>
  <Pages>11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Nayland College</Company>
  <LinksUpToDate>false</LinksUpToDate>
  <CharactersWithSpaces>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Graeme Bloomfield</cp:lastModifiedBy>
  <cp:revision>10</cp:revision>
  <cp:lastPrinted>2013-09-09T21:51:00Z</cp:lastPrinted>
  <dcterms:created xsi:type="dcterms:W3CDTF">2014-08-25T02:43:00Z</dcterms:created>
  <dcterms:modified xsi:type="dcterms:W3CDTF">2014-08-25T03:05:00Z</dcterms:modified>
</cp:coreProperties>
</file>