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4BE" w:rsidRDefault="006864BE"/>
    <w:p w:rsidR="004D0A14" w:rsidRDefault="004D0A14"/>
    <w:p w:rsidR="004D0A14" w:rsidRDefault="004D0A14"/>
    <w:p w:rsidR="004D0A14" w:rsidRDefault="004D0A14"/>
    <w:p w:rsidR="004D0A14" w:rsidRDefault="004D0A14"/>
    <w:p w:rsidR="004D0A14" w:rsidRDefault="004D0A14">
      <w:r>
        <w:rPr>
          <w:noProof/>
          <w:lang w:eastAsia="en-NZ"/>
        </w:rPr>
        <w:drawing>
          <wp:inline distT="0" distB="0" distL="0" distR="0">
            <wp:extent cx="5731510" cy="3560294"/>
            <wp:effectExtent l="0" t="0" r="2540" b="2540"/>
            <wp:docPr id="4" name="Picture 4" descr="http://classconnection.s3.amazonaws.com/403/flashcards/709403/png/photosynthesis1316996206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assconnection.s3.amazonaws.com/403/flashcards/709403/png/photosynthesis131699620644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6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14" w:rsidRDefault="004D0A14"/>
    <w:p w:rsidR="004D0A14" w:rsidRDefault="004D0A14">
      <w:r>
        <w:rPr>
          <w:noProof/>
          <w:lang w:eastAsia="en-NZ"/>
        </w:rPr>
        <w:drawing>
          <wp:inline distT="0" distB="0" distL="0" distR="0" wp14:anchorId="10FEB7CE" wp14:editId="16DE23CB">
            <wp:extent cx="4114800" cy="2743200"/>
            <wp:effectExtent l="0" t="0" r="0" b="0"/>
            <wp:docPr id="3" name="Picture 3" descr="http://staarhelper.com/Mr_B_Texaseducator/family/jbouyer/lessons/Science/askew/mycourses/photosy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arhelper.com/Mr_B_Texaseducator/family/jbouyer/lessons/Science/askew/mycourses/photosyn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14" w:rsidRDefault="004D0A14"/>
    <w:p w:rsidR="004D0A14" w:rsidRPr="004D0A14" w:rsidRDefault="004D0A14" w:rsidP="004D0A14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NZ"/>
        </w:rPr>
      </w:pPr>
      <w:r w:rsidRPr="004D0A14">
        <w:rPr>
          <w:rFonts w:ascii="Cambria" w:eastAsia="Times New Roman" w:hAnsi="Cambria" w:cs="Times New Roman"/>
          <w:color w:val="000000"/>
          <w:sz w:val="24"/>
          <w:szCs w:val="24"/>
          <w:lang w:eastAsia="en-NZ"/>
        </w:rPr>
        <w:lastRenderedPageBreak/>
        <w:t xml:space="preserve"> Explain how </w:t>
      </w:r>
      <w:r w:rsidRPr="004D0A14"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en-NZ"/>
        </w:rPr>
        <w:t xml:space="preserve">Respiration </w:t>
      </w:r>
      <w:r w:rsidRPr="004D0A14">
        <w:rPr>
          <w:rFonts w:ascii="Cambria" w:eastAsia="Times New Roman" w:hAnsi="Cambria" w:cs="Times New Roman"/>
          <w:color w:val="000000"/>
          <w:sz w:val="24"/>
          <w:szCs w:val="24"/>
          <w:lang w:eastAsia="en-NZ"/>
        </w:rPr>
        <w:t xml:space="preserve">is </w:t>
      </w:r>
      <w:r w:rsidRPr="004D0A14">
        <w:rPr>
          <w:rFonts w:ascii="Cambria" w:eastAsia="Times New Roman" w:hAnsi="Cambria" w:cs="Times New Roman"/>
          <w:color w:val="000000"/>
          <w:sz w:val="24"/>
          <w:szCs w:val="24"/>
          <w:u w:val="single"/>
          <w:lang w:eastAsia="en-NZ"/>
        </w:rPr>
        <w:t xml:space="preserve">similar </w:t>
      </w:r>
      <w:r w:rsidRPr="004D0A14">
        <w:rPr>
          <w:rFonts w:ascii="Cambria" w:eastAsia="Times New Roman" w:hAnsi="Cambria" w:cs="Times New Roman"/>
          <w:color w:val="000000"/>
          <w:sz w:val="24"/>
          <w:szCs w:val="24"/>
          <w:lang w:eastAsia="en-NZ"/>
        </w:rPr>
        <w:t xml:space="preserve">to </w:t>
      </w:r>
      <w:r w:rsidRPr="004D0A14"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en-NZ"/>
        </w:rPr>
        <w:t>Photosynthesis</w:t>
      </w:r>
    </w:p>
    <w:p w:rsidR="004D0A14" w:rsidRDefault="004D0A14" w:rsidP="004D0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NZ"/>
        </w:rPr>
      </w:pPr>
      <w:r w:rsidRPr="004D0A14">
        <w:rPr>
          <w:rFonts w:ascii="Times New Roman" w:eastAsia="Times New Roman" w:hAnsi="Times New Roman" w:cs="Times New Roman"/>
          <w:sz w:val="24"/>
          <w:szCs w:val="24"/>
          <w:lang w:eastAsia="en-NZ"/>
        </w:rPr>
        <w:br/>
      </w:r>
    </w:p>
    <w:p w:rsidR="00E42513" w:rsidRDefault="00E42513" w:rsidP="004D0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NZ"/>
        </w:rPr>
      </w:pPr>
    </w:p>
    <w:p w:rsidR="00E42513" w:rsidRPr="00E42513" w:rsidRDefault="00E42513" w:rsidP="004D0A1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en-NZ"/>
        </w:rPr>
      </w:pPr>
    </w:p>
    <w:p w:rsidR="004D0A14" w:rsidRPr="004D0A14" w:rsidRDefault="004D0A14" w:rsidP="004D0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NZ"/>
        </w:rPr>
      </w:pPr>
      <w:r w:rsidRPr="004D0A14">
        <w:rPr>
          <w:rFonts w:ascii="Times New Roman" w:eastAsia="Times New Roman" w:hAnsi="Times New Roman" w:cs="Times New Roman"/>
          <w:sz w:val="24"/>
          <w:szCs w:val="24"/>
          <w:lang w:eastAsia="en-NZ"/>
        </w:rPr>
        <w:br/>
      </w:r>
    </w:p>
    <w:p w:rsidR="004D0A14" w:rsidRPr="004D0A14" w:rsidRDefault="004D0A14" w:rsidP="004D0A14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NZ"/>
        </w:rPr>
      </w:pPr>
      <w:r w:rsidRPr="004D0A14">
        <w:rPr>
          <w:rFonts w:ascii="Cambria" w:eastAsia="Times New Roman" w:hAnsi="Cambria" w:cs="Times New Roman"/>
          <w:color w:val="000000"/>
          <w:sz w:val="24"/>
          <w:szCs w:val="24"/>
          <w:lang w:eastAsia="en-NZ"/>
        </w:rPr>
        <w:t xml:space="preserve"> Explain how </w:t>
      </w:r>
      <w:r w:rsidRPr="004D0A14"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en-NZ"/>
        </w:rPr>
        <w:t xml:space="preserve">Respiration </w:t>
      </w:r>
      <w:r w:rsidRPr="004D0A14">
        <w:rPr>
          <w:rFonts w:ascii="Cambria" w:eastAsia="Times New Roman" w:hAnsi="Cambria" w:cs="Times New Roman"/>
          <w:color w:val="000000"/>
          <w:sz w:val="24"/>
          <w:szCs w:val="24"/>
          <w:lang w:eastAsia="en-NZ"/>
        </w:rPr>
        <w:t xml:space="preserve">is </w:t>
      </w:r>
      <w:r w:rsidRPr="004D0A14">
        <w:rPr>
          <w:rFonts w:ascii="Cambria" w:eastAsia="Times New Roman" w:hAnsi="Cambria" w:cs="Times New Roman"/>
          <w:color w:val="000000"/>
          <w:sz w:val="24"/>
          <w:szCs w:val="24"/>
          <w:u w:val="single"/>
          <w:lang w:eastAsia="en-NZ"/>
        </w:rPr>
        <w:t xml:space="preserve">different </w:t>
      </w:r>
      <w:r w:rsidRPr="004D0A14">
        <w:rPr>
          <w:rFonts w:ascii="Cambria" w:eastAsia="Times New Roman" w:hAnsi="Cambria" w:cs="Times New Roman"/>
          <w:color w:val="000000"/>
          <w:sz w:val="24"/>
          <w:szCs w:val="24"/>
          <w:lang w:eastAsia="en-NZ"/>
        </w:rPr>
        <w:t xml:space="preserve">to </w:t>
      </w:r>
      <w:r w:rsidRPr="004D0A14"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en-NZ"/>
        </w:rPr>
        <w:t>Photosynthesis</w:t>
      </w:r>
    </w:p>
    <w:p w:rsidR="00E42513" w:rsidRDefault="004D0A14" w:rsidP="004D0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NZ"/>
        </w:rPr>
      </w:pPr>
      <w:r w:rsidRPr="004D0A14">
        <w:rPr>
          <w:rFonts w:ascii="Times New Roman" w:eastAsia="Times New Roman" w:hAnsi="Times New Roman" w:cs="Times New Roman"/>
          <w:sz w:val="24"/>
          <w:szCs w:val="24"/>
          <w:lang w:eastAsia="en-NZ"/>
        </w:rPr>
        <w:br/>
      </w:r>
    </w:p>
    <w:p w:rsidR="004D0A14" w:rsidRPr="004D0A14" w:rsidRDefault="004D0A14" w:rsidP="004D0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NZ"/>
        </w:rPr>
      </w:pPr>
      <w:r w:rsidRPr="004D0A14">
        <w:rPr>
          <w:rFonts w:ascii="Times New Roman" w:eastAsia="Times New Roman" w:hAnsi="Times New Roman" w:cs="Times New Roman"/>
          <w:sz w:val="24"/>
          <w:szCs w:val="24"/>
          <w:lang w:eastAsia="en-NZ"/>
        </w:rPr>
        <w:br/>
      </w:r>
      <w:r w:rsidRPr="004D0A14">
        <w:rPr>
          <w:rFonts w:ascii="Times New Roman" w:eastAsia="Times New Roman" w:hAnsi="Times New Roman" w:cs="Times New Roman"/>
          <w:sz w:val="24"/>
          <w:szCs w:val="24"/>
          <w:lang w:eastAsia="en-NZ"/>
        </w:rPr>
        <w:br/>
      </w:r>
      <w:r w:rsidRPr="004D0A14">
        <w:rPr>
          <w:rFonts w:ascii="Times New Roman" w:eastAsia="Times New Roman" w:hAnsi="Times New Roman" w:cs="Times New Roman"/>
          <w:sz w:val="24"/>
          <w:szCs w:val="24"/>
          <w:lang w:eastAsia="en-NZ"/>
        </w:rPr>
        <w:br/>
      </w:r>
      <w:r w:rsidRPr="004D0A14">
        <w:rPr>
          <w:rFonts w:ascii="Times New Roman" w:eastAsia="Times New Roman" w:hAnsi="Times New Roman" w:cs="Times New Roman"/>
          <w:sz w:val="24"/>
          <w:szCs w:val="24"/>
          <w:lang w:eastAsia="en-NZ"/>
        </w:rPr>
        <w:br/>
      </w:r>
    </w:p>
    <w:p w:rsidR="004D0A14" w:rsidRPr="004D0A14" w:rsidRDefault="004D0A14" w:rsidP="004D0A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NZ"/>
        </w:rPr>
      </w:pPr>
      <w:r w:rsidRPr="004D0A14">
        <w:rPr>
          <w:rFonts w:ascii="Cambria" w:eastAsia="Times New Roman" w:hAnsi="Cambria" w:cs="Times New Roman"/>
          <w:color w:val="000000"/>
          <w:sz w:val="24"/>
          <w:szCs w:val="24"/>
          <w:lang w:eastAsia="en-NZ"/>
        </w:rPr>
        <w:t>3. Find meanings for the following terms: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0"/>
        <w:gridCol w:w="6397"/>
      </w:tblGrid>
      <w:tr w:rsidR="004D0A14" w:rsidRPr="004D0A14" w:rsidTr="004D0A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4D0A14" w:rsidRPr="004D0A14" w:rsidRDefault="004D0A14" w:rsidP="004D0A14">
            <w:pPr>
              <w:spacing w:after="0" w:line="0" w:lineRule="atLeast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4D0A14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en-NZ"/>
              </w:rPr>
              <w:t>Consumer</w:t>
            </w:r>
            <w:r w:rsidRPr="004D0A14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eastAsia="en-NZ"/>
              </w:rPr>
              <w:t xml:space="preserve"> (food chain)</w:t>
            </w:r>
          </w:p>
        </w:tc>
        <w:tc>
          <w:tcPr>
            <w:tcW w:w="6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4D0A14" w:rsidRDefault="004D0A14" w:rsidP="004D0A1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4D0A14"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  <w:br/>
            </w:r>
          </w:p>
          <w:p w:rsidR="00E42513" w:rsidRPr="004D0A14" w:rsidRDefault="00E42513" w:rsidP="004D0A1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</w:p>
        </w:tc>
      </w:tr>
      <w:tr w:rsidR="004D0A14" w:rsidRPr="004D0A14" w:rsidTr="004D0A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4D0A14" w:rsidRPr="004D0A14" w:rsidRDefault="004D0A14" w:rsidP="004D0A14">
            <w:pPr>
              <w:spacing w:after="0" w:line="0" w:lineRule="atLeast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4D0A14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en-NZ"/>
              </w:rPr>
              <w:t>Carnivore</w:t>
            </w:r>
          </w:p>
        </w:tc>
        <w:tc>
          <w:tcPr>
            <w:tcW w:w="6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4D0A14" w:rsidRDefault="004D0A14" w:rsidP="004D0A1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4D0A14"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  <w:br/>
            </w:r>
          </w:p>
          <w:p w:rsidR="00E42513" w:rsidRPr="004D0A14" w:rsidRDefault="00E42513" w:rsidP="004D0A1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</w:p>
        </w:tc>
      </w:tr>
      <w:tr w:rsidR="004D0A14" w:rsidRPr="004D0A14" w:rsidTr="004D0A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4D0A14" w:rsidRPr="004D0A14" w:rsidRDefault="004D0A14" w:rsidP="004D0A14">
            <w:pPr>
              <w:spacing w:after="0" w:line="0" w:lineRule="atLeast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4D0A14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en-NZ"/>
              </w:rPr>
              <w:t>Herbivore</w:t>
            </w:r>
          </w:p>
        </w:tc>
        <w:tc>
          <w:tcPr>
            <w:tcW w:w="6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4D0A14" w:rsidRDefault="004D0A14" w:rsidP="004D0A1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4D0A14"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  <w:br/>
            </w:r>
          </w:p>
          <w:p w:rsidR="00E42513" w:rsidRPr="004D0A14" w:rsidRDefault="00E42513" w:rsidP="004D0A1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</w:p>
        </w:tc>
      </w:tr>
      <w:tr w:rsidR="004D0A14" w:rsidRPr="004D0A14" w:rsidTr="004D0A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4D0A14" w:rsidRPr="004D0A14" w:rsidRDefault="004D0A14" w:rsidP="004D0A14">
            <w:pPr>
              <w:spacing w:after="0" w:line="0" w:lineRule="atLeast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4D0A14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en-NZ"/>
              </w:rPr>
              <w:t>Omnivore</w:t>
            </w:r>
          </w:p>
        </w:tc>
        <w:tc>
          <w:tcPr>
            <w:tcW w:w="6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4D0A14" w:rsidRDefault="004D0A14" w:rsidP="004D0A1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4D0A14"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  <w:br/>
            </w:r>
          </w:p>
          <w:p w:rsidR="00E42513" w:rsidRPr="004D0A14" w:rsidRDefault="00E42513" w:rsidP="004D0A1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</w:p>
        </w:tc>
      </w:tr>
      <w:tr w:rsidR="004D0A14" w:rsidRPr="004D0A14" w:rsidTr="004D0A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4D0A14" w:rsidRPr="004D0A14" w:rsidRDefault="004D0A14" w:rsidP="004D0A14">
            <w:pPr>
              <w:spacing w:after="0" w:line="0" w:lineRule="atLeast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4D0A14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en-NZ"/>
              </w:rPr>
              <w:t>Decomposer</w:t>
            </w:r>
          </w:p>
        </w:tc>
        <w:tc>
          <w:tcPr>
            <w:tcW w:w="6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4D0A14" w:rsidRDefault="004D0A14" w:rsidP="004D0A1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4D0A14"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  <w:br/>
            </w:r>
          </w:p>
          <w:p w:rsidR="00E42513" w:rsidRPr="004D0A14" w:rsidRDefault="00E42513" w:rsidP="004D0A1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</w:p>
        </w:tc>
      </w:tr>
      <w:tr w:rsidR="004D0A14" w:rsidRPr="004D0A14" w:rsidTr="004D0A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4D0A14" w:rsidRPr="004D0A14" w:rsidRDefault="004D0A14" w:rsidP="004D0A1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4D0A14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eastAsia="en-NZ"/>
              </w:rPr>
              <w:t>Food chain</w:t>
            </w:r>
          </w:p>
        </w:tc>
        <w:tc>
          <w:tcPr>
            <w:tcW w:w="6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E42513" w:rsidRDefault="00E42513" w:rsidP="004D0A1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</w:p>
          <w:p w:rsidR="004D0A14" w:rsidRPr="004D0A14" w:rsidRDefault="004D0A14" w:rsidP="004D0A1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4D0A14"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  <w:br/>
            </w:r>
          </w:p>
        </w:tc>
      </w:tr>
    </w:tbl>
    <w:p w:rsidR="004D0A14" w:rsidRDefault="004D0A14"/>
    <w:p w:rsidR="00E42513" w:rsidRDefault="00E42513"/>
    <w:p w:rsidR="00E42513" w:rsidRDefault="00E42513"/>
    <w:p w:rsidR="00E42513" w:rsidRDefault="00E42513"/>
    <w:p w:rsidR="0046086C" w:rsidRDefault="0046086C">
      <w:r>
        <w:br w:type="page"/>
      </w:r>
    </w:p>
    <w:p w:rsidR="00E42513" w:rsidRDefault="0046086C">
      <w:r>
        <w:rPr>
          <w:noProof/>
          <w:lang w:eastAsia="en-NZ"/>
        </w:rPr>
        <w:lastRenderedPageBreak/>
        <w:drawing>
          <wp:inline distT="0" distB="0" distL="0" distR="0" wp14:anchorId="32E2752A" wp14:editId="3658EE46">
            <wp:extent cx="5514975" cy="31718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86C" w:rsidRDefault="0046086C"/>
    <w:p w:rsidR="0046086C" w:rsidRDefault="0046086C">
      <w:bookmarkStart w:id="0" w:name="_GoBack"/>
      <w:bookmarkEnd w:id="0"/>
    </w:p>
    <w:p w:rsidR="0046086C" w:rsidRDefault="0046086C"/>
    <w:p w:rsidR="0046086C" w:rsidRDefault="0046086C"/>
    <w:p w:rsidR="0046086C" w:rsidRDefault="0046086C">
      <w:r>
        <w:rPr>
          <w:noProof/>
          <w:lang w:eastAsia="en-NZ"/>
        </w:rPr>
        <w:drawing>
          <wp:inline distT="0" distB="0" distL="0" distR="0" wp14:anchorId="6DC77E26" wp14:editId="32929A69">
            <wp:extent cx="5514975" cy="31718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08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A14"/>
    <w:rsid w:val="0046086C"/>
    <w:rsid w:val="004D0A14"/>
    <w:rsid w:val="006864BE"/>
    <w:rsid w:val="00D702E5"/>
    <w:rsid w:val="00E4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0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A1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D0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0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A1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D0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66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69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75EEE-0449-4FFD-B120-C675C11F2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3822FFE4.dotm</Template>
  <TotalTime>147</TotalTime>
  <Pages>3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Nayland College</Company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Graeme Bloomfield</dc:creator>
  <cp:lastModifiedBy>Graeme Bloomfield</cp:lastModifiedBy>
  <cp:revision>1</cp:revision>
  <cp:lastPrinted>2014-02-25T20:48:00Z</cp:lastPrinted>
  <dcterms:created xsi:type="dcterms:W3CDTF">2014-02-25T20:13:00Z</dcterms:created>
  <dcterms:modified xsi:type="dcterms:W3CDTF">2014-02-25T23:09:00Z</dcterms:modified>
</cp:coreProperties>
</file>